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EF4EC"/>
  <w:body>
    <w:tbl>
      <w:tblPr>
        <w:tblpPr w:leftFromText="141" w:rightFromText="141" w:vertAnchor="text" w:horzAnchor="margin" w:tblpY="-151"/>
        <w:tblW w:w="11083" w:type="dxa"/>
        <w:shd w:val="clear" w:color="auto" w:fill="DAEEF3" w:themeFill="accent5" w:themeFillTint="33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2"/>
        <w:gridCol w:w="6674"/>
        <w:gridCol w:w="2017"/>
      </w:tblGrid>
      <w:tr w:rsidR="00F84AA4" w:rsidRPr="00F84AA4" w:rsidTr="005848C5">
        <w:trPr>
          <w:trHeight w:val="2193"/>
        </w:trPr>
        <w:tc>
          <w:tcPr>
            <w:tcW w:w="2392" w:type="dxa"/>
            <w:shd w:val="clear" w:color="auto" w:fill="DAEEF3" w:themeFill="accent5" w:themeFillTint="33"/>
          </w:tcPr>
          <w:p w:rsidR="00EF70DE" w:rsidRPr="00F84AA4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</w:pPr>
            <w:r w:rsidRPr="00F84AA4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>REPUBLIQUE DU MALI</w:t>
            </w:r>
          </w:p>
          <w:p w:rsidR="00AB254B" w:rsidRPr="00F84AA4" w:rsidRDefault="004C0820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</w:pPr>
            <w:r w:rsidRPr="00F84AA4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 xml:space="preserve">Un </w:t>
            </w:r>
            <w:proofErr w:type="spellStart"/>
            <w:r w:rsidRPr="00F84AA4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>Peuple</w:t>
            </w:r>
            <w:proofErr w:type="spellEnd"/>
            <w:r w:rsidRPr="00F84AA4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 xml:space="preserve"> U</w:t>
            </w:r>
            <w:r w:rsidR="00AB254B" w:rsidRPr="00F84AA4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 xml:space="preserve">n </w:t>
            </w:r>
            <w:proofErr w:type="spellStart"/>
            <w:r w:rsidR="00AB254B" w:rsidRPr="00F84AA4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>But</w:t>
            </w:r>
            <w:proofErr w:type="spellEnd"/>
            <w:r w:rsidR="00AB254B" w:rsidRPr="00F84AA4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 xml:space="preserve"> Une </w:t>
            </w:r>
            <w:proofErr w:type="spellStart"/>
            <w:r w:rsidR="00AB254B" w:rsidRPr="00F84AA4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>Foi</w:t>
            </w:r>
            <w:proofErr w:type="spellEnd"/>
          </w:p>
          <w:p w:rsidR="00EF70DE" w:rsidRPr="00F84AA4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</w:pPr>
            <w:r w:rsidRPr="00F84AA4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>----------</w:t>
            </w:r>
          </w:p>
          <w:p w:rsidR="00EF70DE" w:rsidRPr="00F84AA4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F84AA4">
              <w:rPr>
                <w:b/>
              </w:rPr>
              <w:object w:dxaOrig="1605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.25pt;height:33.95pt" o:ole="">
                  <v:imagedata r:id="rId9" o:title=""/>
                </v:shape>
                <o:OLEObject Type="Embed" ProgID="PBrush" ShapeID="_x0000_i1025" DrawAspect="Content" ObjectID="_1566677758" r:id="rId10"/>
              </w:object>
            </w:r>
          </w:p>
        </w:tc>
        <w:tc>
          <w:tcPr>
            <w:tcW w:w="6674" w:type="dxa"/>
            <w:shd w:val="clear" w:color="auto" w:fill="DAEEF3" w:themeFill="accent5" w:themeFillTint="33"/>
          </w:tcPr>
          <w:p w:rsidR="00EF70DE" w:rsidRPr="00F84AA4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Cs w:val="20"/>
                <w:lang w:val="es-ES_tradnl"/>
              </w:rPr>
            </w:pPr>
            <w:r w:rsidRPr="00F84AA4">
              <w:rPr>
                <w:rFonts w:ascii="Arial Narrow" w:hAnsi="Arial Narrow" w:cs="Arial"/>
                <w:b/>
                <w:bCs/>
                <w:szCs w:val="20"/>
                <w:lang w:val="es-ES_tradnl"/>
              </w:rPr>
              <w:t>MINISTERE DE LA SANTE ET DE L’HYGIENE PUBLIQUE</w:t>
            </w:r>
          </w:p>
          <w:p w:rsidR="00EF70DE" w:rsidRPr="00F84AA4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</w:pPr>
            <w:r w:rsidRPr="00F84AA4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>----------</w:t>
            </w:r>
          </w:p>
          <w:p w:rsidR="00EF70DE" w:rsidRPr="00F84AA4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F84AA4">
              <w:rPr>
                <w:rFonts w:ascii="Arial Narrow" w:hAnsi="Arial Narrow" w:cs="Arial"/>
                <w:b/>
                <w:sz w:val="18"/>
                <w:szCs w:val="20"/>
              </w:rPr>
              <w:t>DIRECTION NATIONALE DE LA SANTE</w:t>
            </w:r>
          </w:p>
          <w:p w:rsidR="00EF70DE" w:rsidRPr="00F84AA4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20"/>
                <w:lang w:val="es-ES_tradnl"/>
              </w:rPr>
            </w:pPr>
            <w:r w:rsidRPr="00F84AA4">
              <w:rPr>
                <w:rFonts w:ascii="Arial Narrow" w:hAnsi="Arial Narrow" w:cs="Arial"/>
                <w:bCs/>
                <w:sz w:val="18"/>
                <w:szCs w:val="20"/>
                <w:lang w:val="es-ES_tradnl"/>
              </w:rPr>
              <w:t>----------</w:t>
            </w:r>
          </w:p>
          <w:p w:rsidR="00EF70DE" w:rsidRPr="00F84AA4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i/>
                <w:iCs/>
                <w:sz w:val="18"/>
                <w:szCs w:val="20"/>
                <w:lang w:val="es-ES_tradnl"/>
              </w:rPr>
            </w:pPr>
            <w:r w:rsidRPr="00F84AA4">
              <w:rPr>
                <w:rFonts w:ascii="Arial Narrow" w:hAnsi="Arial Narrow" w:cs="Arial"/>
                <w:bCs/>
                <w:i/>
                <w:iCs/>
                <w:sz w:val="18"/>
                <w:szCs w:val="20"/>
                <w:lang w:val="es-ES_tradnl"/>
              </w:rPr>
              <w:t xml:space="preserve">(DNS) - </w:t>
            </w:r>
            <w:proofErr w:type="spellStart"/>
            <w:r w:rsidRPr="00F84AA4">
              <w:rPr>
                <w:rFonts w:ascii="Arial Narrow" w:hAnsi="Arial Narrow" w:cs="Arial"/>
                <w:bCs/>
                <w:i/>
                <w:iCs/>
                <w:sz w:val="18"/>
                <w:szCs w:val="20"/>
                <w:lang w:val="es-ES_tradnl"/>
              </w:rPr>
              <w:t>N’Tomikorobougou</w:t>
            </w:r>
            <w:proofErr w:type="spellEnd"/>
            <w:r w:rsidRPr="00F84AA4">
              <w:rPr>
                <w:rFonts w:ascii="Arial Narrow" w:hAnsi="Arial Narrow" w:cs="Arial"/>
                <w:bCs/>
                <w:i/>
                <w:iCs/>
                <w:sz w:val="18"/>
                <w:szCs w:val="20"/>
                <w:lang w:val="es-ES_tradnl"/>
              </w:rPr>
              <w:t xml:space="preserve"> – B.P. 233</w:t>
            </w:r>
          </w:p>
          <w:p w:rsidR="00EF70DE" w:rsidRPr="00F84AA4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</w:pPr>
            <w:proofErr w:type="spellStart"/>
            <w:r w:rsidRPr="00F84AA4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>Tél</w:t>
            </w:r>
            <w:proofErr w:type="spellEnd"/>
            <w:r w:rsidRPr="00F84AA4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>. : 2</w:t>
            </w:r>
            <w:r w:rsidR="00681E10" w:rsidRPr="00F84AA4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 xml:space="preserve">0 </w:t>
            </w:r>
            <w:r w:rsidRPr="00F84AA4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>22 64 97 – 2</w:t>
            </w:r>
            <w:r w:rsidR="00681E10" w:rsidRPr="00F84AA4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 xml:space="preserve">0 </w:t>
            </w:r>
            <w:r w:rsidRPr="00F84AA4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>23 33 52 - Fax : 2</w:t>
            </w:r>
            <w:r w:rsidR="00681E10" w:rsidRPr="00F84AA4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 xml:space="preserve">0 </w:t>
            </w:r>
            <w:r w:rsidRPr="00F84AA4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>22 36 74</w:t>
            </w:r>
          </w:p>
        </w:tc>
        <w:tc>
          <w:tcPr>
            <w:tcW w:w="2017" w:type="dxa"/>
            <w:shd w:val="clear" w:color="auto" w:fill="C6D9F1" w:themeFill="text2" w:themeFillTint="33"/>
            <w:vAlign w:val="bottom"/>
          </w:tcPr>
          <w:p w:rsidR="00EF70DE" w:rsidRPr="00F84AA4" w:rsidRDefault="00EF70DE" w:rsidP="00141D4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</w:pPr>
            <w:r w:rsidRPr="00F84AA4">
              <w:rPr>
                <w:rFonts w:ascii="Arial Narrow" w:hAnsi="Arial Narrow" w:cs="Arial"/>
                <w:b/>
                <w:bCs/>
                <w:noProof/>
                <w:sz w:val="18"/>
                <w:szCs w:val="20"/>
              </w:rPr>
              <w:drawing>
                <wp:inline distT="0" distB="0" distL="0" distR="0" wp14:anchorId="4354F1C3" wp14:editId="2CCB8E72">
                  <wp:extent cx="1187179" cy="1116330"/>
                  <wp:effectExtent l="0" t="0" r="0" b="7620"/>
                  <wp:docPr id="16" name="Image 144" descr="Résultat de recherche d'images pour &quot;drapeau du Mali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Résultat de recherche d'images pour &quot;drapeau du Mali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211" cy="11361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068A" w:rsidRPr="00F84AA4" w:rsidRDefault="00CA1987" w:rsidP="0056242B">
      <w:pPr>
        <w:spacing w:after="0"/>
        <w:rPr>
          <w:rFonts w:ascii="Arial Narrow" w:hAnsi="Arial Narrow"/>
          <w:b/>
          <w:color w:val="FF0000"/>
          <w:sz w:val="20"/>
        </w:rPr>
      </w:pPr>
      <w:r w:rsidRPr="00F84AA4">
        <w:rPr>
          <w:rFonts w:ascii="Arial Narrow" w:hAnsi="Arial Narrow"/>
          <w:b/>
          <w:noProof/>
          <w:color w:val="FF0000"/>
          <w:sz w:val="32"/>
        </w:rPr>
        <mc:AlternateContent>
          <mc:Choice Requires="wps">
            <w:drawing>
              <wp:inline distT="0" distB="0" distL="0" distR="0" wp14:anchorId="16B3FE58" wp14:editId="12313A88">
                <wp:extent cx="6962775" cy="687600"/>
                <wp:effectExtent l="0" t="0" r="9525" b="1270"/>
                <wp:docPr id="2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962775" cy="687600"/>
                        </a:xfrm>
                        <a:prstGeom prst="rect">
                          <a:avLst/>
                        </a:prstGeom>
                        <a:solidFill>
                          <a:srgbClr val="FEF2E8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314B5E" w:rsidRPr="00720770" w:rsidRDefault="00314B5E" w:rsidP="0069208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36"/>
                                <w:szCs w:val="56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</w:pPr>
                            <w:r w:rsidRPr="00720770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48"/>
                                <w:szCs w:val="56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  <w:t xml:space="preserve">BULLETIN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48"/>
                                <w:szCs w:val="56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  <w:t>EPIDEMIOLOGIQUE HEBDOMADAIRE N°36</w:t>
                            </w:r>
                          </w:p>
                          <w:p w:rsidR="00314B5E" w:rsidRPr="00720770" w:rsidRDefault="00314B5E" w:rsidP="0069208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4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</w:pPr>
                            <w:r w:rsidRPr="00720770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36"/>
                                <w:szCs w:val="56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  <w:t xml:space="preserve"> (Du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36"/>
                                <w:szCs w:val="56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  <w:t xml:space="preserve">04 </w:t>
                            </w:r>
                            <w:r w:rsidRPr="00720770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36"/>
                                <w:szCs w:val="56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  <w:t xml:space="preserve">au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36"/>
                                <w:szCs w:val="56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  <w:t xml:space="preserve">10 septembre </w:t>
                            </w:r>
                            <w:r w:rsidRPr="00720770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36"/>
                                <w:szCs w:val="56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  <w:t>2017)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width:548.25pt;height:5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" fillcolor="#fef2e8" stroked="f">
                <o:lock v:ext="edit" shapetype="t"/>
                <v:textbox style="mso-fit-shape-to-text:t">
                  <w:txbxContent>
                    <w:p w:rsidR="00314B5E" w:rsidRPr="00720770" w:rsidRDefault="00314B5E" w:rsidP="0069208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 Narrow" w:hAnsi="Arial Narrow"/>
                          <w:b/>
                          <w:color w:val="000000" w:themeColor="text1"/>
                          <w:sz w:val="36"/>
                          <w:szCs w:val="56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</w:pPr>
                      <w:r w:rsidRPr="00720770">
                        <w:rPr>
                          <w:rFonts w:ascii="Arial Narrow" w:hAnsi="Arial Narrow"/>
                          <w:b/>
                          <w:color w:val="000000" w:themeColor="text1"/>
                          <w:sz w:val="48"/>
                          <w:szCs w:val="56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  <w:t xml:space="preserve">BULLETIN </w:t>
                      </w:r>
                      <w:r>
                        <w:rPr>
                          <w:rFonts w:ascii="Arial Narrow" w:hAnsi="Arial Narrow"/>
                          <w:b/>
                          <w:color w:val="000000" w:themeColor="text1"/>
                          <w:sz w:val="48"/>
                          <w:szCs w:val="56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  <w:t>EPIDEMIOLOGIQUE HEBDOMADAIRE N°36</w:t>
                      </w:r>
                    </w:p>
                    <w:p w:rsidR="00314B5E" w:rsidRPr="00720770" w:rsidRDefault="00314B5E" w:rsidP="0069208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 Narrow" w:hAnsi="Arial Narrow"/>
                          <w:b/>
                          <w:color w:val="000000" w:themeColor="text1"/>
                          <w:sz w:val="14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</w:pPr>
                      <w:r w:rsidRPr="00720770">
                        <w:rPr>
                          <w:rFonts w:ascii="Arial Narrow" w:hAnsi="Arial Narrow"/>
                          <w:b/>
                          <w:color w:val="000000" w:themeColor="text1"/>
                          <w:sz w:val="36"/>
                          <w:szCs w:val="56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  <w:t xml:space="preserve"> (Du </w:t>
                      </w:r>
                      <w:r>
                        <w:rPr>
                          <w:rFonts w:ascii="Arial Narrow" w:hAnsi="Arial Narrow"/>
                          <w:b/>
                          <w:color w:val="000000" w:themeColor="text1"/>
                          <w:sz w:val="36"/>
                          <w:szCs w:val="56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  <w:t xml:space="preserve">04 </w:t>
                      </w:r>
                      <w:r w:rsidRPr="00720770">
                        <w:rPr>
                          <w:rFonts w:ascii="Arial Narrow" w:hAnsi="Arial Narrow"/>
                          <w:b/>
                          <w:color w:val="000000" w:themeColor="text1"/>
                          <w:sz w:val="36"/>
                          <w:szCs w:val="56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  <w:t xml:space="preserve">au </w:t>
                      </w:r>
                      <w:r>
                        <w:rPr>
                          <w:rFonts w:ascii="Arial Narrow" w:hAnsi="Arial Narrow"/>
                          <w:b/>
                          <w:color w:val="000000" w:themeColor="text1"/>
                          <w:sz w:val="36"/>
                          <w:szCs w:val="56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  <w:t xml:space="preserve">10 septembre </w:t>
                      </w:r>
                      <w:r w:rsidRPr="00720770">
                        <w:rPr>
                          <w:rFonts w:ascii="Arial Narrow" w:hAnsi="Arial Narrow"/>
                          <w:b/>
                          <w:color w:val="000000" w:themeColor="text1"/>
                          <w:sz w:val="36"/>
                          <w:szCs w:val="56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  <w:t>2017)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1068A" w:rsidRPr="00F84AA4" w:rsidRDefault="0071068A" w:rsidP="0056242B">
      <w:pPr>
        <w:spacing w:after="0"/>
        <w:rPr>
          <w:rFonts w:ascii="Arial Narrow" w:hAnsi="Arial Narrow"/>
          <w:b/>
          <w:color w:val="FF0000"/>
          <w:sz w:val="20"/>
        </w:rPr>
      </w:pPr>
    </w:p>
    <w:p w:rsidR="004C703B" w:rsidRPr="009F48F2" w:rsidRDefault="00184AE1" w:rsidP="0056242B">
      <w:pPr>
        <w:spacing w:after="0"/>
        <w:rPr>
          <w:rFonts w:ascii="Arial Narrow" w:hAnsi="Arial Narrow"/>
          <w:b/>
        </w:rPr>
      </w:pPr>
      <w:r w:rsidRPr="009F48F2">
        <w:rPr>
          <w:rFonts w:ascii="Arial Narrow" w:hAnsi="Arial Narrow"/>
          <w:b/>
        </w:rPr>
        <w:t xml:space="preserve">Tableau </w:t>
      </w:r>
      <w:r w:rsidR="007C1D18" w:rsidRPr="009F48F2">
        <w:rPr>
          <w:rFonts w:ascii="Arial Narrow" w:hAnsi="Arial Narrow"/>
          <w:b/>
        </w:rPr>
        <w:t>I : Situation de la notification de certaines maladies prioritaires sous surveillance</w:t>
      </w:r>
      <w:r w:rsidR="00CC0F2E" w:rsidRPr="009F48F2">
        <w:rPr>
          <w:rFonts w:ascii="Arial Narrow" w:hAnsi="Arial Narrow"/>
          <w:b/>
        </w:rPr>
        <w:t xml:space="preserve"> </w:t>
      </w:r>
      <w:r w:rsidR="001E4F18" w:rsidRPr="009F48F2">
        <w:rPr>
          <w:rFonts w:ascii="Arial Narrow" w:hAnsi="Arial Narrow"/>
          <w:b/>
        </w:rPr>
        <w:t>épidémiologique</w:t>
      </w:r>
    </w:p>
    <w:tbl>
      <w:tblPr>
        <w:tblW w:w="5267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1"/>
        <w:gridCol w:w="574"/>
        <w:gridCol w:w="549"/>
        <w:gridCol w:w="625"/>
        <w:gridCol w:w="479"/>
        <w:gridCol w:w="574"/>
        <w:gridCol w:w="549"/>
        <w:gridCol w:w="625"/>
        <w:gridCol w:w="479"/>
        <w:gridCol w:w="574"/>
        <w:gridCol w:w="549"/>
        <w:gridCol w:w="625"/>
        <w:gridCol w:w="479"/>
        <w:gridCol w:w="387"/>
        <w:gridCol w:w="613"/>
        <w:gridCol w:w="625"/>
        <w:gridCol w:w="575"/>
        <w:gridCol w:w="549"/>
        <w:gridCol w:w="625"/>
        <w:gridCol w:w="479"/>
      </w:tblGrid>
      <w:tr w:rsidR="00F84AA4" w:rsidRPr="009F48F2" w:rsidTr="00B3552F">
        <w:trPr>
          <w:trHeight w:val="358"/>
          <w:jc w:val="center"/>
        </w:trPr>
        <w:tc>
          <w:tcPr>
            <w:tcW w:w="418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  <w:t>Régions</w:t>
            </w:r>
          </w:p>
        </w:tc>
        <w:tc>
          <w:tcPr>
            <w:tcW w:w="969" w:type="pct"/>
            <w:gridSpan w:val="4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  <w:t>Méningite</w:t>
            </w:r>
          </w:p>
        </w:tc>
        <w:tc>
          <w:tcPr>
            <w:tcW w:w="969" w:type="pct"/>
            <w:gridSpan w:val="4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  <w:t>Rougeole</w:t>
            </w:r>
          </w:p>
        </w:tc>
        <w:tc>
          <w:tcPr>
            <w:tcW w:w="969" w:type="pct"/>
            <w:gridSpan w:val="4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  <w:t>Fièvre jaune</w:t>
            </w:r>
          </w:p>
        </w:tc>
        <w:tc>
          <w:tcPr>
            <w:tcW w:w="707" w:type="pct"/>
            <w:gridSpan w:val="3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  <w:t>PFA</w:t>
            </w:r>
          </w:p>
        </w:tc>
        <w:tc>
          <w:tcPr>
            <w:tcW w:w="969" w:type="pct"/>
            <w:gridSpan w:val="4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  <w:t>Autres fièvres hémorragiques : MVE, FVR, Dengue etc.</w:t>
            </w:r>
          </w:p>
        </w:tc>
      </w:tr>
      <w:tr w:rsidR="00F84AA4" w:rsidRPr="009F48F2" w:rsidTr="00B3552F">
        <w:trPr>
          <w:trHeight w:val="42"/>
          <w:jc w:val="center"/>
        </w:trPr>
        <w:tc>
          <w:tcPr>
            <w:tcW w:w="418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Cas suspect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Prélevé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confirmé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Décès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Cas suspect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Prélevé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confirmé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Décès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Cas suspect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Prélevé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confirmé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Décès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Cas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Prélevés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confirmé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Cas suspect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Prélevé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confirmé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Décès</w:t>
            </w:r>
          </w:p>
        </w:tc>
      </w:tr>
      <w:tr w:rsidR="00F84AA4" w:rsidRPr="009F48F2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Kayes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F84AA4" w:rsidRPr="009F48F2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Koulikoro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F84AA4" w:rsidRPr="009F48F2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Sikasso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F84AA4" w:rsidRPr="009F48F2" w:rsidTr="00B3552F">
        <w:trPr>
          <w:trHeight w:val="107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Ségou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F84AA4" w:rsidRPr="009F48F2" w:rsidTr="00B3552F">
        <w:trPr>
          <w:trHeight w:val="69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Mopti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F84AA4" w:rsidRPr="009F48F2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Tombouctou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F84AA4" w:rsidRPr="009F48F2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Gao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F84AA4" w:rsidRPr="009F48F2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Kidal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F84AA4" w:rsidRPr="009F48F2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Ménaka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F84AA4" w:rsidRPr="009F48F2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Taoudénit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F84AA4" w:rsidRPr="009F48F2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Bamako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F84AA4" w:rsidRPr="009F48F2" w:rsidTr="00B3552F">
        <w:trPr>
          <w:trHeight w:val="131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Total S36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</w:tr>
      <w:tr w:rsidR="00F84AA4" w:rsidRPr="009F48F2" w:rsidTr="00B3552F">
        <w:trPr>
          <w:trHeight w:val="65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Cumul S1_S36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361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3</w:t>
            </w:r>
            <w:r w:rsidR="00F84AA4"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54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199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199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96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96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160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160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9F48F2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9F48F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</w:t>
            </w:r>
          </w:p>
        </w:tc>
      </w:tr>
    </w:tbl>
    <w:p w:rsidR="00EC7316" w:rsidRPr="00EC7316" w:rsidRDefault="00B3552F" w:rsidP="00EC7316">
      <w:pPr>
        <w:pStyle w:val="Paragraphedeliste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Arial Narrow" w:hAnsi="Arial Narrow"/>
          <w:sz w:val="22"/>
          <w:szCs w:val="18"/>
        </w:rPr>
      </w:pPr>
      <w:r w:rsidRPr="009F48F2">
        <w:rPr>
          <w:rFonts w:ascii="Arial Narrow" w:hAnsi="Arial Narrow"/>
          <w:sz w:val="22"/>
          <w:szCs w:val="18"/>
        </w:rPr>
        <w:t xml:space="preserve">Deux (2) cas confirmés de meningite dont un (1) à </w:t>
      </w:r>
      <w:r w:rsidR="009F48F2" w:rsidRPr="009F48F2">
        <w:rPr>
          <w:rFonts w:ascii="Arial Narrow" w:hAnsi="Arial Narrow"/>
          <w:i/>
          <w:sz w:val="22"/>
          <w:szCs w:val="18"/>
        </w:rPr>
        <w:t xml:space="preserve">Streptocoque Groupe B </w:t>
      </w:r>
      <w:r w:rsidRPr="009F48F2">
        <w:rPr>
          <w:rFonts w:ascii="Arial Narrow" w:hAnsi="Arial Narrow"/>
          <w:sz w:val="22"/>
          <w:szCs w:val="18"/>
        </w:rPr>
        <w:t xml:space="preserve">de la Commune VI du District de Bamako et un (1) à Haemophilus influenzae </w:t>
      </w:r>
      <w:r w:rsidR="009F48F2" w:rsidRPr="009F48F2">
        <w:rPr>
          <w:rFonts w:ascii="Arial Narrow" w:hAnsi="Arial Narrow"/>
          <w:sz w:val="22"/>
          <w:szCs w:val="18"/>
        </w:rPr>
        <w:t xml:space="preserve">b </w:t>
      </w:r>
      <w:r w:rsidRPr="009F48F2">
        <w:rPr>
          <w:rFonts w:ascii="Arial Narrow" w:hAnsi="Arial Narrow"/>
          <w:sz w:val="22"/>
          <w:szCs w:val="18"/>
        </w:rPr>
        <w:t>du district sanitaire de Kalabancoro ont été notifiés cette semaine. La situation cumulée de la 1</w:t>
      </w:r>
      <w:r w:rsidRPr="009F48F2">
        <w:rPr>
          <w:rFonts w:ascii="Arial Narrow" w:hAnsi="Arial Narrow"/>
          <w:sz w:val="22"/>
          <w:szCs w:val="18"/>
          <w:vertAlign w:val="superscript"/>
        </w:rPr>
        <w:t>ère</w:t>
      </w:r>
      <w:r w:rsidR="009F48F2" w:rsidRPr="009F48F2">
        <w:rPr>
          <w:rFonts w:ascii="Arial Narrow" w:hAnsi="Arial Narrow"/>
          <w:sz w:val="22"/>
          <w:szCs w:val="18"/>
        </w:rPr>
        <w:t xml:space="preserve"> à la 36</w:t>
      </w:r>
      <w:r w:rsidRPr="009F48F2">
        <w:rPr>
          <w:rFonts w:ascii="Arial Narrow" w:hAnsi="Arial Narrow"/>
          <w:sz w:val="22"/>
          <w:szCs w:val="18"/>
          <w:vertAlign w:val="superscript"/>
        </w:rPr>
        <w:t>ème</w:t>
      </w:r>
      <w:r w:rsidRPr="009F48F2">
        <w:rPr>
          <w:rFonts w:ascii="Arial Narrow" w:hAnsi="Arial Narrow"/>
          <w:sz w:val="22"/>
          <w:szCs w:val="18"/>
        </w:rPr>
        <w:t xml:space="preserve"> semaine est de trois cent-</w:t>
      </w:r>
      <w:r w:rsidR="009F48F2" w:rsidRPr="009F48F2">
        <w:rPr>
          <w:rFonts w:ascii="Arial Narrow" w:hAnsi="Arial Narrow"/>
          <w:sz w:val="22"/>
          <w:szCs w:val="18"/>
        </w:rPr>
        <w:t>cinquante quatre (354</w:t>
      </w:r>
      <w:r w:rsidRPr="009F48F2">
        <w:rPr>
          <w:rFonts w:ascii="Arial Narrow" w:hAnsi="Arial Narrow"/>
          <w:sz w:val="22"/>
          <w:szCs w:val="18"/>
        </w:rPr>
        <w:t>) LCR exa</w:t>
      </w:r>
      <w:r w:rsidR="009F48F2" w:rsidRPr="009F48F2">
        <w:rPr>
          <w:rFonts w:ascii="Arial Narrow" w:hAnsi="Arial Narrow"/>
          <w:sz w:val="22"/>
          <w:szCs w:val="18"/>
        </w:rPr>
        <w:t>minés dont quatre-vingt-neuf (89</w:t>
      </w:r>
      <w:r w:rsidRPr="009F48F2">
        <w:rPr>
          <w:rFonts w:ascii="Arial Narrow" w:hAnsi="Arial Narrow"/>
          <w:sz w:val="22"/>
          <w:szCs w:val="18"/>
        </w:rPr>
        <w:t xml:space="preserve">) positifs: </w:t>
      </w:r>
      <w:r w:rsidRPr="009F48F2">
        <w:rPr>
          <w:rFonts w:ascii="Arial Narrow" w:hAnsi="Arial Narrow"/>
          <w:i/>
          <w:sz w:val="22"/>
          <w:szCs w:val="18"/>
        </w:rPr>
        <w:t>Streptococcus pneumoniae</w:t>
      </w:r>
      <w:r w:rsidRPr="009F48F2">
        <w:rPr>
          <w:rFonts w:ascii="Arial Narrow" w:hAnsi="Arial Narrow"/>
          <w:sz w:val="22"/>
          <w:szCs w:val="18"/>
        </w:rPr>
        <w:t xml:space="preserve"> (43), </w:t>
      </w:r>
      <w:r w:rsidRPr="009F48F2">
        <w:rPr>
          <w:rFonts w:ascii="Arial Narrow" w:hAnsi="Arial Narrow"/>
          <w:i/>
          <w:sz w:val="22"/>
          <w:szCs w:val="18"/>
        </w:rPr>
        <w:t>Haemophilus influenzae b</w:t>
      </w:r>
      <w:r w:rsidR="009F48F2" w:rsidRPr="009F48F2">
        <w:rPr>
          <w:rFonts w:ascii="Arial Narrow" w:hAnsi="Arial Narrow"/>
          <w:sz w:val="22"/>
          <w:szCs w:val="18"/>
        </w:rPr>
        <w:t xml:space="preserve"> (24</w:t>
      </w:r>
      <w:r w:rsidRPr="009F48F2">
        <w:rPr>
          <w:rFonts w:ascii="Arial Narrow" w:hAnsi="Arial Narrow"/>
          <w:sz w:val="22"/>
          <w:szCs w:val="18"/>
        </w:rPr>
        <w:t xml:space="preserve">), </w:t>
      </w:r>
      <w:r w:rsidRPr="009F48F2">
        <w:rPr>
          <w:rFonts w:ascii="Arial Narrow" w:hAnsi="Arial Narrow"/>
          <w:i/>
          <w:sz w:val="22"/>
          <w:szCs w:val="18"/>
        </w:rPr>
        <w:t>Haemophilus influenzae</w:t>
      </w:r>
      <w:r w:rsidRPr="009F48F2">
        <w:rPr>
          <w:rFonts w:ascii="Arial Narrow" w:hAnsi="Arial Narrow"/>
          <w:sz w:val="22"/>
          <w:szCs w:val="18"/>
        </w:rPr>
        <w:t xml:space="preserve"> non b (8), </w:t>
      </w:r>
      <w:r w:rsidRPr="009F48F2">
        <w:rPr>
          <w:rFonts w:ascii="Arial Narrow" w:hAnsi="Arial Narrow"/>
          <w:i/>
          <w:sz w:val="22"/>
          <w:szCs w:val="18"/>
        </w:rPr>
        <w:t>N. meningitidis</w:t>
      </w:r>
      <w:r w:rsidRPr="009F48F2">
        <w:rPr>
          <w:rFonts w:ascii="Arial Narrow" w:hAnsi="Arial Narrow"/>
          <w:sz w:val="22"/>
          <w:szCs w:val="18"/>
        </w:rPr>
        <w:t xml:space="preserve"> X (7), </w:t>
      </w:r>
      <w:r w:rsidRPr="009F48F2">
        <w:rPr>
          <w:rFonts w:ascii="Arial Narrow" w:hAnsi="Arial Narrow"/>
          <w:i/>
          <w:sz w:val="22"/>
          <w:szCs w:val="18"/>
        </w:rPr>
        <w:t>N. meningitidis</w:t>
      </w:r>
      <w:r w:rsidRPr="009F48F2">
        <w:rPr>
          <w:rFonts w:ascii="Arial Narrow" w:hAnsi="Arial Narrow"/>
          <w:sz w:val="22"/>
          <w:szCs w:val="18"/>
        </w:rPr>
        <w:t xml:space="preserve"> C (1), </w:t>
      </w:r>
      <w:r w:rsidRPr="009F48F2">
        <w:rPr>
          <w:rFonts w:ascii="Arial Narrow" w:hAnsi="Arial Narrow"/>
          <w:i/>
          <w:sz w:val="22"/>
          <w:szCs w:val="18"/>
        </w:rPr>
        <w:t>N. meningitidis W135</w:t>
      </w:r>
      <w:r w:rsidRPr="009F48F2">
        <w:rPr>
          <w:rFonts w:ascii="Arial Narrow" w:hAnsi="Arial Narrow"/>
          <w:sz w:val="22"/>
          <w:szCs w:val="18"/>
        </w:rPr>
        <w:t xml:space="preserve"> (1), </w:t>
      </w:r>
      <w:r w:rsidR="009F48F2" w:rsidRPr="009F48F2">
        <w:rPr>
          <w:rFonts w:ascii="Arial Narrow" w:hAnsi="Arial Narrow"/>
          <w:i/>
          <w:sz w:val="22"/>
          <w:szCs w:val="18"/>
        </w:rPr>
        <w:t>Streptocoque Groupe B (4</w:t>
      </w:r>
      <w:r w:rsidRPr="009F48F2">
        <w:rPr>
          <w:rFonts w:ascii="Arial Narrow" w:hAnsi="Arial Narrow"/>
          <w:i/>
          <w:sz w:val="22"/>
          <w:szCs w:val="18"/>
        </w:rPr>
        <w:t>),</w:t>
      </w:r>
      <w:r w:rsidRPr="009F48F2">
        <w:rPr>
          <w:rFonts w:ascii="Arial Narrow" w:hAnsi="Arial Narrow"/>
          <w:sz w:val="22"/>
          <w:szCs w:val="18"/>
        </w:rPr>
        <w:t xml:space="preserve"> et </w:t>
      </w:r>
      <w:r w:rsidRPr="009F48F2">
        <w:rPr>
          <w:rFonts w:ascii="Arial Narrow" w:hAnsi="Arial Narrow"/>
          <w:i/>
          <w:sz w:val="22"/>
          <w:szCs w:val="18"/>
        </w:rPr>
        <w:t>Cryptococcus neoformans</w:t>
      </w:r>
      <w:r w:rsidRPr="009F48F2">
        <w:rPr>
          <w:rFonts w:ascii="Arial Narrow" w:hAnsi="Arial Narrow"/>
          <w:sz w:val="22"/>
          <w:szCs w:val="18"/>
        </w:rPr>
        <w:t xml:space="preserve"> (1</w:t>
      </w:r>
      <w:r w:rsidR="009F48F2" w:rsidRPr="009F48F2">
        <w:rPr>
          <w:rFonts w:ascii="Arial Narrow" w:hAnsi="Arial Narrow"/>
          <w:sz w:val="22"/>
          <w:szCs w:val="18"/>
        </w:rPr>
        <w:t>) et les deux cent soixante cinq (265</w:t>
      </w:r>
      <w:r w:rsidR="003D28E5">
        <w:rPr>
          <w:rFonts w:ascii="Arial Narrow" w:hAnsi="Arial Narrow"/>
          <w:sz w:val="22"/>
          <w:szCs w:val="18"/>
        </w:rPr>
        <w:t>) autres ont été négatifs ;</w:t>
      </w:r>
      <w:r w:rsidR="00EC7316" w:rsidRPr="00EC7316">
        <w:rPr>
          <w:rFonts w:ascii="Arial Narrow" w:hAnsi="Arial Narrow" w:cs="Arial"/>
          <w:sz w:val="22"/>
          <w:szCs w:val="18"/>
        </w:rPr>
        <w:t xml:space="preserve"> </w:t>
      </w:r>
    </w:p>
    <w:p w:rsidR="00EC7316" w:rsidRPr="00EC7316" w:rsidRDefault="00EC7316" w:rsidP="00EC7316">
      <w:pPr>
        <w:pStyle w:val="Paragraphedeliste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Arial Narrow" w:hAnsi="Arial Narrow" w:cs="Arial"/>
          <w:sz w:val="22"/>
          <w:szCs w:val="18"/>
        </w:rPr>
      </w:pPr>
      <w:r>
        <w:rPr>
          <w:rFonts w:ascii="Arial Narrow" w:hAnsi="Arial Narrow" w:cs="Arial"/>
          <w:sz w:val="22"/>
          <w:szCs w:val="18"/>
        </w:rPr>
        <w:t>Huit (8</w:t>
      </w:r>
      <w:r w:rsidRPr="009F48F2">
        <w:rPr>
          <w:rFonts w:ascii="Arial Narrow" w:hAnsi="Arial Narrow" w:cs="Arial"/>
          <w:sz w:val="22"/>
          <w:szCs w:val="18"/>
        </w:rPr>
        <w:t>) prélèvements de selles de cas de PFA sont en cours  d’examen à l’Institut Pasteur d’Abidjan.</w:t>
      </w:r>
    </w:p>
    <w:tbl>
      <w:tblPr>
        <w:tblStyle w:val="Grilledutableau"/>
        <w:tblpPr w:leftFromText="141" w:rightFromText="141" w:vertAnchor="text" w:horzAnchor="margin" w:tblpY="404"/>
        <w:tblW w:w="10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62"/>
        <w:gridCol w:w="4926"/>
      </w:tblGrid>
      <w:tr w:rsidR="00F84AA4" w:rsidRPr="00F84AA4" w:rsidTr="00EC7316">
        <w:tc>
          <w:tcPr>
            <w:tcW w:w="6062" w:type="dxa"/>
          </w:tcPr>
          <w:p w:rsidR="00814A10" w:rsidRPr="00F84AA4" w:rsidRDefault="004037F6" w:rsidP="00814A10">
            <w:pPr>
              <w:pStyle w:val="Paragraphedeliste"/>
              <w:keepNext/>
              <w:tabs>
                <w:tab w:val="left" w:pos="284"/>
              </w:tabs>
              <w:ind w:left="0"/>
              <w:rPr>
                <w:color w:val="FF0000"/>
              </w:rPr>
            </w:pPr>
            <w:r>
              <w:drawing>
                <wp:inline distT="0" distB="0" distL="0" distR="0" wp14:anchorId="2557350F" wp14:editId="1D9B4B28">
                  <wp:extent cx="3713259" cy="2894275"/>
                  <wp:effectExtent l="0" t="0" r="1905" b="1905"/>
                  <wp:docPr id="5" name="Graphique 5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  <w:p w:rsidR="00814A10" w:rsidRPr="006A5F7B" w:rsidRDefault="00814A10" w:rsidP="00814A10">
            <w:pPr>
              <w:pStyle w:val="Lgende"/>
              <w:jc w:val="center"/>
              <w:rPr>
                <w:rFonts w:ascii="Times New Roman" w:hAnsi="Times New Roman" w:cs="Times New Roman"/>
                <w:b w:val="0"/>
                <w:color w:val="auto"/>
                <w:sz w:val="20"/>
                <w:szCs w:val="22"/>
              </w:rPr>
            </w:pPr>
            <w:r w:rsidRPr="006A5F7B">
              <w:rPr>
                <w:rFonts w:ascii="Times New Roman" w:hAnsi="Times New Roman" w:cs="Times New Roman"/>
                <w:color w:val="auto"/>
                <w:sz w:val="20"/>
                <w:szCs w:val="22"/>
              </w:rPr>
              <w:t xml:space="preserve">Figure </w:t>
            </w:r>
            <w:r w:rsidRPr="006A5F7B">
              <w:rPr>
                <w:rFonts w:ascii="Times New Roman" w:hAnsi="Times New Roman" w:cs="Times New Roman"/>
                <w:color w:val="auto"/>
                <w:sz w:val="20"/>
                <w:szCs w:val="22"/>
              </w:rPr>
              <w:fldChar w:fldCharType="begin"/>
            </w:r>
            <w:r w:rsidRPr="006A5F7B">
              <w:rPr>
                <w:rFonts w:ascii="Times New Roman" w:hAnsi="Times New Roman" w:cs="Times New Roman"/>
                <w:color w:val="auto"/>
                <w:sz w:val="20"/>
                <w:szCs w:val="22"/>
              </w:rPr>
              <w:instrText xml:space="preserve"> SEQ Figure \* ARABIC </w:instrText>
            </w:r>
            <w:r w:rsidRPr="006A5F7B">
              <w:rPr>
                <w:rFonts w:ascii="Times New Roman" w:hAnsi="Times New Roman" w:cs="Times New Roman"/>
                <w:color w:val="auto"/>
                <w:sz w:val="20"/>
                <w:szCs w:val="22"/>
              </w:rPr>
              <w:fldChar w:fldCharType="separate"/>
            </w:r>
            <w:r w:rsidRPr="006A5F7B">
              <w:rPr>
                <w:rFonts w:ascii="Times New Roman" w:hAnsi="Times New Roman" w:cs="Times New Roman"/>
                <w:noProof/>
                <w:color w:val="auto"/>
                <w:sz w:val="20"/>
                <w:szCs w:val="22"/>
              </w:rPr>
              <w:t>1</w:t>
            </w:r>
            <w:r w:rsidRPr="006A5F7B">
              <w:rPr>
                <w:rFonts w:ascii="Times New Roman" w:hAnsi="Times New Roman" w:cs="Times New Roman"/>
                <w:color w:val="auto"/>
                <w:sz w:val="20"/>
                <w:szCs w:val="22"/>
              </w:rPr>
              <w:fldChar w:fldCharType="end"/>
            </w:r>
            <w:r w:rsidRPr="006A5F7B">
              <w:rPr>
                <w:rFonts w:ascii="Times New Roman" w:hAnsi="Times New Roman" w:cs="Times New Roman"/>
                <w:b w:val="0"/>
                <w:color w:val="auto"/>
                <w:sz w:val="20"/>
                <w:szCs w:val="22"/>
              </w:rPr>
              <w:t xml:space="preserve"> : Evolution hebdomadaire des cas confirmés de méningite 2016 et 2017 de la </w:t>
            </w:r>
            <w:r w:rsidR="006A5F7B" w:rsidRPr="006A5F7B">
              <w:rPr>
                <w:rFonts w:ascii="Times New Roman" w:hAnsi="Times New Roman" w:cs="Times New Roman"/>
                <w:b w:val="0"/>
                <w:color w:val="auto"/>
                <w:sz w:val="20"/>
                <w:szCs w:val="22"/>
              </w:rPr>
              <w:t>1ère à la 36</w:t>
            </w:r>
            <w:r w:rsidRPr="006A5F7B">
              <w:rPr>
                <w:rFonts w:ascii="Times New Roman" w:hAnsi="Times New Roman" w:cs="Times New Roman"/>
                <w:b w:val="0"/>
                <w:color w:val="auto"/>
                <w:sz w:val="20"/>
                <w:szCs w:val="22"/>
              </w:rPr>
              <w:t>ème pour l’ensemble du pays.</w:t>
            </w:r>
          </w:p>
          <w:p w:rsidR="00814A10" w:rsidRPr="006A5F7B" w:rsidRDefault="006A5F7B" w:rsidP="00814A10">
            <w:pPr>
              <w:rPr>
                <w:rFonts w:ascii="Times New Roman" w:hAnsi="Times New Roman" w:cs="Times New Roman"/>
                <w:bCs/>
                <w:sz w:val="20"/>
              </w:rPr>
            </w:pPr>
            <w:r w:rsidRPr="006A5F7B">
              <w:rPr>
                <w:rFonts w:ascii="Times New Roman" w:hAnsi="Times New Roman" w:cs="Times New Roman"/>
                <w:bCs/>
                <w:sz w:val="20"/>
              </w:rPr>
              <w:t>Il a été enregistré 89</w:t>
            </w:r>
            <w:r w:rsidR="00814A10" w:rsidRPr="006A5F7B">
              <w:rPr>
                <w:rFonts w:ascii="Times New Roman" w:hAnsi="Times New Roman" w:cs="Times New Roman"/>
                <w:bCs/>
                <w:sz w:val="20"/>
              </w:rPr>
              <w:t xml:space="preserve"> cas confirmés </w:t>
            </w:r>
            <w:r w:rsidRPr="006A5F7B">
              <w:rPr>
                <w:rFonts w:ascii="Times New Roman" w:hAnsi="Times New Roman" w:cs="Times New Roman"/>
                <w:bCs/>
                <w:sz w:val="20"/>
              </w:rPr>
              <w:t>de méningite  en 2017 contre 143</w:t>
            </w:r>
            <w:r w:rsidR="00814A10" w:rsidRPr="006A5F7B">
              <w:rPr>
                <w:rFonts w:ascii="Times New Roman" w:hAnsi="Times New Roman" w:cs="Times New Roman"/>
                <w:bCs/>
                <w:sz w:val="20"/>
              </w:rPr>
              <w:t xml:space="preserve"> en 2016 pour la même période.</w:t>
            </w:r>
          </w:p>
          <w:p w:rsidR="00814A10" w:rsidRPr="00F84AA4" w:rsidRDefault="00814A10" w:rsidP="00814A10">
            <w:pPr>
              <w:pStyle w:val="Paragraphedeliste"/>
              <w:tabs>
                <w:tab w:val="left" w:pos="284"/>
              </w:tabs>
              <w:ind w:left="0"/>
              <w:rPr>
                <w:rFonts w:ascii="Arial Narrow" w:hAnsi="Arial Narrow"/>
                <w:color w:val="FF0000"/>
                <w:sz w:val="18"/>
                <w:szCs w:val="18"/>
              </w:rPr>
            </w:pPr>
          </w:p>
        </w:tc>
        <w:tc>
          <w:tcPr>
            <w:tcW w:w="4926" w:type="dxa"/>
          </w:tcPr>
          <w:p w:rsidR="00814A10" w:rsidRPr="00F84AA4" w:rsidRDefault="00EC7316" w:rsidP="00814A10">
            <w:pPr>
              <w:pStyle w:val="Paragraphedeliste"/>
              <w:keepNext/>
              <w:tabs>
                <w:tab w:val="left" w:pos="284"/>
              </w:tabs>
              <w:ind w:left="0"/>
              <w:rPr>
                <w:color w:val="FF0000"/>
              </w:rPr>
            </w:pPr>
            <w:r>
              <w:drawing>
                <wp:inline distT="0" distB="0" distL="0" distR="0" wp14:anchorId="699EF4AD" wp14:editId="121D8511">
                  <wp:extent cx="3403158" cy="2751151"/>
                  <wp:effectExtent l="0" t="0" r="6985" b="0"/>
                  <wp:docPr id="6" name="Graphique 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3"/>
                    </a:graphicData>
                  </a:graphic>
                </wp:inline>
              </w:drawing>
            </w:r>
          </w:p>
          <w:p w:rsidR="00814A10" w:rsidRPr="006A5F7B" w:rsidRDefault="00814A10" w:rsidP="00EC7316">
            <w:pPr>
              <w:pStyle w:val="Lgende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</w:pPr>
            <w:r w:rsidRPr="006A5F7B"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  <w:t xml:space="preserve">Figure </w:t>
            </w:r>
            <w:r w:rsidRPr="006A5F7B"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  <w:fldChar w:fldCharType="begin"/>
            </w:r>
            <w:r w:rsidRPr="006A5F7B"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  <w:instrText xml:space="preserve"> SEQ Figure \* ARABIC </w:instrText>
            </w:r>
            <w:r w:rsidRPr="006A5F7B"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  <w:fldChar w:fldCharType="separate"/>
            </w:r>
            <w:r w:rsidRPr="006A5F7B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2"/>
              </w:rPr>
              <w:t>2</w:t>
            </w:r>
            <w:r w:rsidRPr="006A5F7B"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  <w:fldChar w:fldCharType="end"/>
            </w:r>
            <w:r w:rsidRPr="006A5F7B"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  <w:t> :</w:t>
            </w:r>
            <w:r w:rsidRPr="006A5F7B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2"/>
              </w:rPr>
              <w:t xml:space="preserve"> Répartition par germes des cas confirmés d</w:t>
            </w:r>
            <w:r w:rsidR="00EC7316" w:rsidRPr="006A5F7B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2"/>
              </w:rPr>
              <w:t>e méningite en  2017 de S1 à S36</w:t>
            </w:r>
          </w:p>
          <w:p w:rsidR="00814A10" w:rsidRPr="006A5F7B" w:rsidRDefault="00814A10" w:rsidP="00814A10">
            <w:pPr>
              <w:rPr>
                <w:rFonts w:ascii="Arial Narrow" w:hAnsi="Arial Narrow"/>
                <w:sz w:val="20"/>
              </w:rPr>
            </w:pPr>
            <w:proofErr w:type="spellStart"/>
            <w:r w:rsidRPr="006A5F7B">
              <w:rPr>
                <w:rFonts w:ascii="Times New Roman" w:hAnsi="Times New Roman" w:cs="Times New Roman"/>
                <w:i/>
                <w:color w:val="000000" w:themeColor="text1"/>
              </w:rPr>
              <w:t>S.pneumoniae</w:t>
            </w:r>
            <w:proofErr w:type="spellEnd"/>
            <w:r w:rsidR="00EC7316" w:rsidRPr="006A5F7B">
              <w:rPr>
                <w:rFonts w:ascii="Times New Roman" w:hAnsi="Times New Roman" w:cs="Times New Roman"/>
                <w:color w:val="000000" w:themeColor="text1"/>
              </w:rPr>
              <w:t xml:space="preserve">  représente  48</w:t>
            </w:r>
            <w:r w:rsidRPr="006A5F7B">
              <w:rPr>
                <w:rFonts w:ascii="Times New Roman" w:hAnsi="Times New Roman" w:cs="Times New Roman"/>
                <w:color w:val="000000" w:themeColor="text1"/>
              </w:rPr>
              <w:t xml:space="preserve">% des cas de germes identifiés suivi du </w:t>
            </w:r>
            <w:r w:rsidRPr="006A5F7B">
              <w:rPr>
                <w:rFonts w:ascii="Times New Roman" w:hAnsi="Times New Roman" w:cs="Times New Roman"/>
                <w:i/>
                <w:color w:val="000000" w:themeColor="text1"/>
              </w:rPr>
              <w:t xml:space="preserve">Haemophilus influenzae b </w:t>
            </w:r>
            <w:r w:rsidR="00657E0B" w:rsidRPr="006A5F7B">
              <w:rPr>
                <w:rFonts w:ascii="Times New Roman" w:hAnsi="Times New Roman" w:cs="Times New Roman"/>
                <w:i/>
                <w:color w:val="000000" w:themeColor="text1"/>
              </w:rPr>
              <w:t>(</w:t>
            </w:r>
            <w:r w:rsidR="00EC7316" w:rsidRPr="006A5F7B">
              <w:rPr>
                <w:rFonts w:ascii="Times New Roman" w:hAnsi="Times New Roman" w:cs="Times New Roman"/>
                <w:color w:val="000000" w:themeColor="text1"/>
              </w:rPr>
              <w:t>27</w:t>
            </w:r>
            <w:r w:rsidRPr="006A5F7B">
              <w:rPr>
                <w:rFonts w:ascii="Times New Roman" w:hAnsi="Times New Roman" w:cs="Times New Roman"/>
                <w:color w:val="000000" w:themeColor="text1"/>
              </w:rPr>
              <w:t>%</w:t>
            </w:r>
            <w:r w:rsidR="00657E0B" w:rsidRPr="006A5F7B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6A5F7B">
              <w:rPr>
                <w:rFonts w:ascii="Times New Roman" w:hAnsi="Times New Roman" w:cs="Times New Roman"/>
                <w:color w:val="000000" w:themeColor="text1"/>
              </w:rPr>
              <w:t xml:space="preserve">  et</w:t>
            </w:r>
            <w:r w:rsidRPr="006A5F7B">
              <w:rPr>
                <w:rFonts w:ascii="Times New Roman" w:hAnsi="Times New Roman" w:cs="Times New Roman"/>
                <w:i/>
                <w:color w:val="000000" w:themeColor="text1"/>
              </w:rPr>
              <w:t xml:space="preserve"> Nm X </w:t>
            </w:r>
            <w:r w:rsidRPr="006A5F7B">
              <w:rPr>
                <w:rFonts w:ascii="Times New Roman" w:hAnsi="Times New Roman" w:cs="Times New Roman"/>
                <w:color w:val="000000" w:themeColor="text1"/>
              </w:rPr>
              <w:t>(8%)</w:t>
            </w:r>
          </w:p>
        </w:tc>
      </w:tr>
    </w:tbl>
    <w:p w:rsidR="00FA032B" w:rsidRPr="00F84AA4" w:rsidRDefault="00FA032B" w:rsidP="00FA032B">
      <w:pPr>
        <w:pStyle w:val="Paragraphedeliste"/>
        <w:tabs>
          <w:tab w:val="left" w:pos="284"/>
        </w:tabs>
        <w:spacing w:after="0" w:line="240" w:lineRule="auto"/>
        <w:ind w:left="0"/>
        <w:rPr>
          <w:rFonts w:ascii="Arial Narrow" w:hAnsi="Arial Narrow"/>
          <w:color w:val="FF0000"/>
          <w:sz w:val="18"/>
          <w:szCs w:val="18"/>
        </w:rPr>
      </w:pPr>
    </w:p>
    <w:p w:rsidR="007E2337" w:rsidRPr="00F84AA4" w:rsidRDefault="007E2337" w:rsidP="007E2337">
      <w:pPr>
        <w:spacing w:after="0" w:line="240" w:lineRule="auto"/>
        <w:rPr>
          <w:rFonts w:ascii="Arial Narrow" w:hAnsi="Arial Narrow"/>
          <w:color w:val="FF0000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12"/>
      </w:tblGrid>
      <w:tr w:rsidR="00D543D9" w:rsidRPr="00F84AA4" w:rsidTr="00101879">
        <w:tc>
          <w:tcPr>
            <w:tcW w:w="10912" w:type="dxa"/>
          </w:tcPr>
          <w:p w:rsidR="00D543D9" w:rsidRPr="00F84AA4" w:rsidRDefault="00101879" w:rsidP="002C68FD">
            <w:pPr>
              <w:keepNext/>
              <w:rPr>
                <w:rFonts w:ascii="Arial Narrow" w:hAnsi="Arial Narrow"/>
                <w:color w:val="FF0000"/>
              </w:rPr>
            </w:pPr>
            <w:r>
              <w:rPr>
                <w:noProof/>
              </w:rPr>
              <w:drawing>
                <wp:inline distT="0" distB="0" distL="0" distR="0" wp14:anchorId="53EA767B" wp14:editId="5C85E1AC">
                  <wp:extent cx="6814268" cy="2727297"/>
                  <wp:effectExtent l="0" t="0" r="5715" b="0"/>
                  <wp:docPr id="4" name="Graphique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4"/>
                    </a:graphicData>
                  </a:graphic>
                </wp:inline>
              </w:drawing>
            </w:r>
          </w:p>
          <w:p w:rsidR="00D6115F" w:rsidRPr="00F84AA4" w:rsidRDefault="00D6115F" w:rsidP="003432A1">
            <w:pPr>
              <w:pStyle w:val="Lgende"/>
              <w:jc w:val="center"/>
              <w:rPr>
                <w:rFonts w:ascii="Arial Narrow" w:hAnsi="Arial Narrow"/>
                <w:color w:val="FF0000"/>
                <w:sz w:val="20"/>
              </w:rPr>
            </w:pPr>
          </w:p>
          <w:p w:rsidR="00D543D9" w:rsidRPr="00500DD5" w:rsidRDefault="00D543D9" w:rsidP="003432A1">
            <w:pPr>
              <w:pStyle w:val="Lgende"/>
              <w:jc w:val="center"/>
              <w:rPr>
                <w:rFonts w:ascii="Arial Narrow" w:hAnsi="Arial Narrow"/>
                <w:color w:val="auto"/>
              </w:rPr>
            </w:pPr>
            <w:r w:rsidRPr="00500DD5">
              <w:rPr>
                <w:rFonts w:ascii="Arial Narrow" w:hAnsi="Arial Narrow"/>
                <w:color w:val="auto"/>
                <w:sz w:val="20"/>
              </w:rPr>
              <w:t xml:space="preserve">Figure </w:t>
            </w:r>
            <w:r w:rsidRPr="00500DD5">
              <w:rPr>
                <w:rFonts w:ascii="Arial Narrow" w:hAnsi="Arial Narrow"/>
                <w:color w:val="auto"/>
                <w:sz w:val="20"/>
              </w:rPr>
              <w:fldChar w:fldCharType="begin"/>
            </w:r>
            <w:r w:rsidRPr="00500DD5">
              <w:rPr>
                <w:rFonts w:ascii="Arial Narrow" w:hAnsi="Arial Narrow"/>
                <w:color w:val="auto"/>
                <w:sz w:val="20"/>
              </w:rPr>
              <w:instrText xml:space="preserve"> SEQ Figure \* ARABIC </w:instrText>
            </w:r>
            <w:r w:rsidRPr="00500DD5">
              <w:rPr>
                <w:rFonts w:ascii="Arial Narrow" w:hAnsi="Arial Narrow"/>
                <w:color w:val="auto"/>
                <w:sz w:val="20"/>
              </w:rPr>
              <w:fldChar w:fldCharType="separate"/>
            </w:r>
            <w:r w:rsidRPr="00500DD5">
              <w:rPr>
                <w:rFonts w:ascii="Arial Narrow" w:hAnsi="Arial Narrow"/>
                <w:noProof/>
                <w:color w:val="auto"/>
                <w:sz w:val="20"/>
              </w:rPr>
              <w:t>3</w:t>
            </w:r>
            <w:r w:rsidRPr="00500DD5">
              <w:rPr>
                <w:rFonts w:ascii="Arial Narrow" w:hAnsi="Arial Narrow"/>
                <w:color w:val="auto"/>
                <w:sz w:val="20"/>
              </w:rPr>
              <w:fldChar w:fldCharType="end"/>
            </w:r>
            <w:r w:rsidRPr="00500DD5">
              <w:rPr>
                <w:rFonts w:ascii="Arial Narrow" w:hAnsi="Arial Narrow"/>
                <w:color w:val="auto"/>
                <w:sz w:val="20"/>
              </w:rPr>
              <w:t xml:space="preserve"> : </w:t>
            </w:r>
            <w:r w:rsidRPr="00500DD5">
              <w:rPr>
                <w:rFonts w:ascii="Arial Narrow" w:hAnsi="Arial Narrow"/>
                <w:b w:val="0"/>
                <w:color w:val="auto"/>
                <w:sz w:val="20"/>
              </w:rPr>
              <w:t xml:space="preserve">Répartition par semaine des LCR collectés reçus </w:t>
            </w:r>
            <w:r w:rsidR="00101879" w:rsidRPr="00500DD5">
              <w:rPr>
                <w:rFonts w:ascii="Arial Narrow" w:hAnsi="Arial Narrow"/>
                <w:b w:val="0"/>
                <w:color w:val="auto"/>
                <w:sz w:val="20"/>
              </w:rPr>
              <w:t>et confirmés en 2017 de S1 à S36</w:t>
            </w:r>
          </w:p>
          <w:p w:rsidR="00D543D9" w:rsidRPr="00F84AA4" w:rsidRDefault="00D543D9" w:rsidP="00DF02D4">
            <w:pPr>
              <w:pStyle w:val="Lgende"/>
              <w:keepNext/>
              <w:jc w:val="center"/>
              <w:rPr>
                <w:rFonts w:ascii="Arial Narrow" w:hAnsi="Arial Narrow"/>
                <w:color w:val="FF0000"/>
              </w:rPr>
            </w:pPr>
          </w:p>
          <w:p w:rsidR="00D543D9" w:rsidRPr="00F84AA4" w:rsidRDefault="00D543D9" w:rsidP="00205517">
            <w:pPr>
              <w:pStyle w:val="Lgende"/>
              <w:jc w:val="center"/>
              <w:rPr>
                <w:noProof/>
                <w:color w:val="FF0000"/>
              </w:rPr>
            </w:pPr>
          </w:p>
        </w:tc>
      </w:tr>
    </w:tbl>
    <w:p w:rsidR="001F1CE0" w:rsidRPr="00F84AA4" w:rsidRDefault="001F1CE0" w:rsidP="007E2337">
      <w:pPr>
        <w:spacing w:after="0" w:line="240" w:lineRule="auto"/>
        <w:rPr>
          <w:color w:val="FF0000"/>
        </w:rPr>
      </w:pPr>
    </w:p>
    <w:p w:rsidR="002A0636" w:rsidRPr="00F84AA4" w:rsidRDefault="002A0636" w:rsidP="007E2337">
      <w:pPr>
        <w:spacing w:after="0" w:line="240" w:lineRule="auto"/>
        <w:rPr>
          <w:color w:val="FF0000"/>
        </w:rPr>
      </w:pPr>
    </w:p>
    <w:p w:rsidR="002A0636" w:rsidRPr="00F84AA4" w:rsidRDefault="002A0636" w:rsidP="007E2337">
      <w:pPr>
        <w:spacing w:after="0" w:line="240" w:lineRule="auto"/>
        <w:rPr>
          <w:color w:val="FF0000"/>
        </w:rPr>
      </w:pPr>
    </w:p>
    <w:p w:rsidR="002A0636" w:rsidRPr="00F84AA4" w:rsidRDefault="002A0636" w:rsidP="007E2337">
      <w:pPr>
        <w:spacing w:after="0" w:line="240" w:lineRule="auto"/>
        <w:rPr>
          <w:color w:val="FF0000"/>
        </w:rPr>
      </w:pPr>
    </w:p>
    <w:p w:rsidR="002A0636" w:rsidRPr="00F84AA4" w:rsidRDefault="002A0636" w:rsidP="007E2337">
      <w:pPr>
        <w:spacing w:after="0" w:line="240" w:lineRule="auto"/>
        <w:rPr>
          <w:color w:val="FF0000"/>
        </w:rPr>
      </w:pPr>
    </w:p>
    <w:p w:rsidR="00D543D9" w:rsidRPr="00F84AA4" w:rsidRDefault="00D543D9" w:rsidP="007E2337">
      <w:pPr>
        <w:spacing w:after="0" w:line="240" w:lineRule="auto"/>
        <w:rPr>
          <w:color w:val="FF0000"/>
        </w:rPr>
      </w:pPr>
    </w:p>
    <w:p w:rsidR="00D543D9" w:rsidRPr="00F84AA4" w:rsidRDefault="000D759E" w:rsidP="007E2337">
      <w:pPr>
        <w:spacing w:after="0" w:line="240" w:lineRule="auto"/>
        <w:rPr>
          <w:color w:val="FF0000"/>
        </w:rPr>
      </w:pPr>
      <w:r>
        <w:rPr>
          <w:noProof/>
        </w:rPr>
        <w:drawing>
          <wp:inline distT="0" distB="0" distL="0" distR="0" wp14:anchorId="0F448801" wp14:editId="67C57E6D">
            <wp:extent cx="6901732" cy="2369489"/>
            <wp:effectExtent l="0" t="0" r="0" b="0"/>
            <wp:docPr id="8" name="Graphique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D543D9" w:rsidRPr="00F84AA4" w:rsidRDefault="00D543D9" w:rsidP="007E2337">
      <w:pPr>
        <w:spacing w:after="0" w:line="240" w:lineRule="auto"/>
        <w:rPr>
          <w:color w:val="FF0000"/>
        </w:rPr>
      </w:pPr>
    </w:p>
    <w:p w:rsidR="00D543D9" w:rsidRPr="000D759E" w:rsidRDefault="00D543D9" w:rsidP="00D543D9">
      <w:pPr>
        <w:pStyle w:val="Lgende"/>
        <w:jc w:val="center"/>
        <w:rPr>
          <w:rFonts w:ascii="Times New Roman" w:hAnsi="Times New Roman" w:cs="Times New Roman"/>
          <w:b w:val="0"/>
          <w:color w:val="auto"/>
        </w:rPr>
      </w:pPr>
      <w:r w:rsidRPr="000D759E">
        <w:rPr>
          <w:rFonts w:ascii="Times New Roman" w:hAnsi="Times New Roman" w:cs="Times New Roman"/>
          <w:color w:val="auto"/>
          <w:sz w:val="20"/>
        </w:rPr>
        <w:t xml:space="preserve">Figure </w:t>
      </w:r>
      <w:r w:rsidRPr="000D759E">
        <w:rPr>
          <w:rFonts w:ascii="Times New Roman" w:hAnsi="Times New Roman" w:cs="Times New Roman"/>
          <w:color w:val="auto"/>
          <w:sz w:val="20"/>
        </w:rPr>
        <w:fldChar w:fldCharType="begin"/>
      </w:r>
      <w:r w:rsidRPr="000D759E">
        <w:rPr>
          <w:rFonts w:ascii="Times New Roman" w:hAnsi="Times New Roman" w:cs="Times New Roman"/>
          <w:color w:val="auto"/>
          <w:sz w:val="20"/>
        </w:rPr>
        <w:instrText xml:space="preserve"> SEQ Figure \* ARABIC </w:instrText>
      </w:r>
      <w:r w:rsidRPr="000D759E">
        <w:rPr>
          <w:rFonts w:ascii="Times New Roman" w:hAnsi="Times New Roman" w:cs="Times New Roman"/>
          <w:color w:val="auto"/>
          <w:sz w:val="20"/>
        </w:rPr>
        <w:fldChar w:fldCharType="separate"/>
      </w:r>
      <w:r w:rsidRPr="000D759E">
        <w:rPr>
          <w:rFonts w:ascii="Times New Roman" w:hAnsi="Times New Roman" w:cs="Times New Roman"/>
          <w:noProof/>
          <w:color w:val="auto"/>
          <w:sz w:val="20"/>
        </w:rPr>
        <w:t>4</w:t>
      </w:r>
      <w:r w:rsidRPr="000D759E">
        <w:rPr>
          <w:rFonts w:ascii="Times New Roman" w:hAnsi="Times New Roman" w:cs="Times New Roman"/>
          <w:color w:val="auto"/>
          <w:sz w:val="20"/>
        </w:rPr>
        <w:fldChar w:fldCharType="end"/>
      </w:r>
      <w:r w:rsidRPr="000D759E">
        <w:rPr>
          <w:rFonts w:ascii="Times New Roman" w:hAnsi="Times New Roman" w:cs="Times New Roman"/>
          <w:color w:val="auto"/>
          <w:sz w:val="20"/>
        </w:rPr>
        <w:t xml:space="preserve"> : </w:t>
      </w:r>
      <w:r w:rsidRPr="000D759E">
        <w:rPr>
          <w:rFonts w:ascii="Times New Roman" w:hAnsi="Times New Roman" w:cs="Times New Roman"/>
          <w:b w:val="0"/>
          <w:color w:val="auto"/>
          <w:sz w:val="20"/>
        </w:rPr>
        <w:t>Distribution hebdomadaire des cas confirmés de r</w:t>
      </w:r>
      <w:r w:rsidR="000D759E" w:rsidRPr="000D759E">
        <w:rPr>
          <w:rFonts w:ascii="Times New Roman" w:hAnsi="Times New Roman" w:cs="Times New Roman"/>
          <w:b w:val="0"/>
          <w:color w:val="auto"/>
          <w:sz w:val="20"/>
        </w:rPr>
        <w:t>ougeole 2016 et 2017 de S1 à S36</w:t>
      </w:r>
    </w:p>
    <w:p w:rsidR="00D543D9" w:rsidRPr="000D759E" w:rsidRDefault="00D543D9" w:rsidP="00D543D9">
      <w:pPr>
        <w:spacing w:after="0" w:line="240" w:lineRule="auto"/>
        <w:rPr>
          <w:rFonts w:ascii="Times New Roman" w:hAnsi="Times New Roman" w:cs="Times New Roman"/>
          <w:b/>
          <w:sz w:val="20"/>
        </w:rPr>
      </w:pPr>
      <w:r w:rsidRPr="000D759E">
        <w:rPr>
          <w:rFonts w:ascii="Times New Roman" w:hAnsi="Times New Roman" w:cs="Times New Roman"/>
          <w:b/>
          <w:sz w:val="20"/>
        </w:rPr>
        <w:t xml:space="preserve">           </w:t>
      </w:r>
      <w:r w:rsidR="000D759E" w:rsidRPr="000D759E">
        <w:rPr>
          <w:rFonts w:ascii="Times New Roman" w:hAnsi="Times New Roman" w:cs="Times New Roman"/>
          <w:b/>
          <w:sz w:val="20"/>
        </w:rPr>
        <w:t xml:space="preserve">                  </w:t>
      </w:r>
      <w:r w:rsidRPr="000D759E">
        <w:rPr>
          <w:rFonts w:ascii="Times New Roman" w:hAnsi="Times New Roman" w:cs="Times New Roman"/>
          <w:b/>
          <w:sz w:val="20"/>
        </w:rPr>
        <w:t xml:space="preserve"> Il a été enregistré 6 cas confirmés de rougeole en 2017 con</w:t>
      </w:r>
      <w:r w:rsidR="006A5F7B" w:rsidRPr="000D759E">
        <w:rPr>
          <w:rFonts w:ascii="Times New Roman" w:hAnsi="Times New Roman" w:cs="Times New Roman"/>
          <w:b/>
          <w:sz w:val="20"/>
        </w:rPr>
        <w:t>tre 83 cas en 2016 pour la mêm</w:t>
      </w:r>
      <w:r w:rsidR="000D759E" w:rsidRPr="000D759E">
        <w:rPr>
          <w:rFonts w:ascii="Times New Roman" w:hAnsi="Times New Roman" w:cs="Times New Roman"/>
          <w:b/>
          <w:sz w:val="20"/>
        </w:rPr>
        <w:t xml:space="preserve">e </w:t>
      </w:r>
      <w:r w:rsidRPr="000D759E">
        <w:rPr>
          <w:rFonts w:ascii="Times New Roman" w:hAnsi="Times New Roman" w:cs="Times New Roman"/>
          <w:b/>
          <w:sz w:val="20"/>
        </w:rPr>
        <w:t>période</w:t>
      </w:r>
    </w:p>
    <w:tbl>
      <w:tblPr>
        <w:tblStyle w:val="Grilledutableau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1"/>
        <w:gridCol w:w="4981"/>
      </w:tblGrid>
      <w:tr w:rsidR="0075312C" w:rsidRPr="0075312C" w:rsidTr="0075312C">
        <w:tc>
          <w:tcPr>
            <w:tcW w:w="5201" w:type="dxa"/>
          </w:tcPr>
          <w:p w:rsidR="00E0154D" w:rsidRPr="0075312C" w:rsidRDefault="0075312C" w:rsidP="00E0154D">
            <w:pPr>
              <w:keepNext/>
              <w:jc w:val="both"/>
            </w:pPr>
            <w:r w:rsidRPr="0075312C">
              <w:rPr>
                <w:noProof/>
              </w:rPr>
              <w:lastRenderedPageBreak/>
              <w:drawing>
                <wp:inline distT="0" distB="0" distL="0" distR="0" wp14:anchorId="391D6389" wp14:editId="37804042">
                  <wp:extent cx="3498573" cy="2512612"/>
                  <wp:effectExtent l="0" t="0" r="6985" b="2540"/>
                  <wp:docPr id="11" name="Graphique 1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6"/>
                    </a:graphicData>
                  </a:graphic>
                </wp:inline>
              </w:drawing>
            </w:r>
          </w:p>
          <w:p w:rsidR="00744F32" w:rsidRPr="0075312C" w:rsidRDefault="00E0154D" w:rsidP="003432A1">
            <w:pPr>
              <w:pStyle w:val="Lgende"/>
              <w:jc w:val="center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7531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Figure </w:t>
            </w:r>
            <w:r w:rsidRPr="007531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begin"/>
            </w:r>
            <w:r w:rsidRPr="007531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instrText xml:space="preserve"> SEQ Figure \* ARABIC </w:instrText>
            </w:r>
            <w:r w:rsidRPr="007531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separate"/>
            </w:r>
            <w:r w:rsidR="00BA6335" w:rsidRPr="0075312C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5</w:t>
            </w:r>
            <w:r w:rsidRPr="007531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end"/>
            </w:r>
            <w:r w:rsidRPr="007531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: </w:t>
            </w:r>
            <w:r w:rsidRPr="0075312C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Répartition des cas confirmé</w:t>
            </w:r>
            <w:r w:rsidR="00A87954" w:rsidRPr="0075312C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</w:t>
            </w:r>
            <w:r w:rsidRPr="0075312C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de méningite par tranche d'âge</w:t>
            </w:r>
            <w:r w:rsidR="0075312C" w:rsidRPr="0075312C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en 2017 de S1 à S36</w:t>
            </w:r>
          </w:p>
          <w:p w:rsidR="00E0154D" w:rsidRPr="0075312C" w:rsidRDefault="00E0154D" w:rsidP="00E015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312C">
              <w:rPr>
                <w:rFonts w:ascii="Times New Roman" w:hAnsi="Times New Roman" w:cs="Times New Roman"/>
                <w:sz w:val="20"/>
                <w:szCs w:val="20"/>
              </w:rPr>
              <w:t>Quatre-vingt-</w:t>
            </w:r>
            <w:r w:rsidR="0081176D" w:rsidRPr="0075312C">
              <w:rPr>
                <w:rFonts w:ascii="Times New Roman" w:hAnsi="Times New Roman" w:cs="Times New Roman"/>
                <w:sz w:val="20"/>
                <w:szCs w:val="20"/>
              </w:rPr>
              <w:t>douze</w:t>
            </w:r>
            <w:r w:rsidRPr="0075312C">
              <w:rPr>
                <w:rFonts w:ascii="Times New Roman" w:hAnsi="Times New Roman" w:cs="Times New Roman"/>
                <w:sz w:val="20"/>
                <w:szCs w:val="20"/>
              </w:rPr>
              <w:t xml:space="preserve"> pour cent (</w:t>
            </w:r>
            <w:r w:rsidR="0081176D" w:rsidRPr="0075312C">
              <w:rPr>
                <w:rFonts w:ascii="Times New Roman" w:hAnsi="Times New Roman" w:cs="Times New Roman"/>
                <w:sz w:val="20"/>
                <w:szCs w:val="20"/>
              </w:rPr>
              <w:t>92,8</w:t>
            </w:r>
            <w:r w:rsidRPr="0075312C">
              <w:rPr>
                <w:rFonts w:ascii="Times New Roman" w:hAnsi="Times New Roman" w:cs="Times New Roman"/>
                <w:sz w:val="20"/>
                <w:szCs w:val="20"/>
              </w:rPr>
              <w:t>%) des ont moins de 15 ans</w:t>
            </w:r>
          </w:p>
          <w:p w:rsidR="00E342A0" w:rsidRPr="0075312C" w:rsidRDefault="00734D11" w:rsidP="00253871">
            <w:pPr>
              <w:keepNext/>
              <w:tabs>
                <w:tab w:val="left" w:pos="2845"/>
              </w:tabs>
            </w:pPr>
            <w:r w:rsidRPr="0075312C">
              <w:object w:dxaOrig="6645" w:dyaOrig="7620">
                <v:shape id="_x0000_i1026" type="#_x0000_t75" style="width:84.7pt;height:109.35pt" o:ole="">
                  <v:imagedata r:id="rId17" o:title="" croptop="4711f" cropbottom="554f" cropleft="2222f" cropright="9997f"/>
                </v:shape>
                <o:OLEObject Type="Embed" ProgID="PBrush" ShapeID="_x0000_i1026" DrawAspect="Content" ObjectID="_1566677759" r:id="rId18"/>
              </w:object>
            </w:r>
            <w:r w:rsidR="0075312C" w:rsidRPr="0075312C">
              <w:rPr>
                <w:sz w:val="36"/>
              </w:rPr>
              <w:object w:dxaOrig="1170" w:dyaOrig="915">
                <v:shape id="_x0000_i1027" type="#_x0000_t75" style="width:61.35pt;height:48.1pt" o:ole="">
                  <v:imagedata r:id="rId19" o:title=""/>
                </v:shape>
                <o:OLEObject Type="Embed" ProgID="PBrush" ShapeID="_x0000_i1027" DrawAspect="Content" ObjectID="_1566677760" r:id="rId20"/>
              </w:object>
            </w:r>
            <w:r w:rsidR="00253871" w:rsidRPr="0075312C">
              <w:tab/>
            </w:r>
          </w:p>
          <w:p w:rsidR="00A82B73" w:rsidRPr="0075312C" w:rsidRDefault="00E342A0" w:rsidP="003432A1">
            <w:pPr>
              <w:pStyle w:val="Lgende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5312C">
              <w:rPr>
                <w:rFonts w:ascii="Times New Roman" w:hAnsi="Times New Roman" w:cs="Times New Roman"/>
                <w:color w:val="auto"/>
                <w:sz w:val="20"/>
              </w:rPr>
              <w:t xml:space="preserve">Figure </w:t>
            </w:r>
            <w:r w:rsidRPr="0075312C">
              <w:rPr>
                <w:rFonts w:ascii="Times New Roman" w:hAnsi="Times New Roman" w:cs="Times New Roman"/>
                <w:color w:val="auto"/>
                <w:sz w:val="20"/>
              </w:rPr>
              <w:fldChar w:fldCharType="begin"/>
            </w:r>
            <w:r w:rsidRPr="0075312C">
              <w:rPr>
                <w:rFonts w:ascii="Times New Roman" w:hAnsi="Times New Roman" w:cs="Times New Roman"/>
                <w:color w:val="auto"/>
                <w:sz w:val="20"/>
              </w:rPr>
              <w:instrText xml:space="preserve"> SEQ Figure \* ARABIC </w:instrText>
            </w:r>
            <w:r w:rsidRPr="0075312C">
              <w:rPr>
                <w:rFonts w:ascii="Times New Roman" w:hAnsi="Times New Roman" w:cs="Times New Roman"/>
                <w:color w:val="auto"/>
                <w:sz w:val="20"/>
              </w:rPr>
              <w:fldChar w:fldCharType="separate"/>
            </w:r>
            <w:r w:rsidR="00BA6335" w:rsidRPr="0075312C">
              <w:rPr>
                <w:rFonts w:ascii="Times New Roman" w:hAnsi="Times New Roman" w:cs="Times New Roman"/>
                <w:noProof/>
                <w:color w:val="auto"/>
                <w:sz w:val="20"/>
              </w:rPr>
              <w:t>6</w:t>
            </w:r>
            <w:r w:rsidRPr="0075312C">
              <w:rPr>
                <w:rFonts w:ascii="Times New Roman" w:hAnsi="Times New Roman" w:cs="Times New Roman"/>
                <w:color w:val="auto"/>
                <w:sz w:val="20"/>
              </w:rPr>
              <w:fldChar w:fldCharType="end"/>
            </w:r>
            <w:r w:rsidRPr="0075312C">
              <w:rPr>
                <w:rFonts w:ascii="Times New Roman" w:hAnsi="Times New Roman" w:cs="Times New Roman"/>
                <w:color w:val="auto"/>
                <w:sz w:val="20"/>
              </w:rPr>
              <w:t>: La situation dans le distr</w:t>
            </w:r>
            <w:r w:rsidR="004371B7" w:rsidRPr="0075312C">
              <w:rPr>
                <w:rFonts w:ascii="Times New Roman" w:hAnsi="Times New Roman" w:cs="Times New Roman"/>
                <w:color w:val="auto"/>
                <w:sz w:val="20"/>
              </w:rPr>
              <w:t xml:space="preserve">ict de Bamako en </w:t>
            </w:r>
            <w:r w:rsidR="00253871" w:rsidRPr="0075312C">
              <w:rPr>
                <w:rFonts w:ascii="Times New Roman" w:hAnsi="Times New Roman" w:cs="Times New Roman"/>
                <w:color w:val="auto"/>
                <w:sz w:val="20"/>
              </w:rPr>
              <w:t>201</w:t>
            </w:r>
            <w:r w:rsidR="0075312C" w:rsidRPr="0075312C">
              <w:rPr>
                <w:rFonts w:ascii="Times New Roman" w:hAnsi="Times New Roman" w:cs="Times New Roman"/>
                <w:color w:val="auto"/>
                <w:sz w:val="20"/>
              </w:rPr>
              <w:t>7 de S1 à S36</w:t>
            </w:r>
          </w:p>
        </w:tc>
        <w:tc>
          <w:tcPr>
            <w:tcW w:w="5201" w:type="dxa"/>
          </w:tcPr>
          <w:p w:rsidR="00A82B73" w:rsidRPr="0075312C" w:rsidRDefault="00A82B73" w:rsidP="00A82B73">
            <w:pPr>
              <w:keepNext/>
              <w:jc w:val="both"/>
            </w:pPr>
            <w:r w:rsidRPr="0075312C">
              <w:rPr>
                <w:noProof/>
              </w:rPr>
              <w:drawing>
                <wp:inline distT="0" distB="0" distL="0" distR="0" wp14:anchorId="4C863766" wp14:editId="540817AC">
                  <wp:extent cx="3123126" cy="2720738"/>
                  <wp:effectExtent l="0" t="0" r="1270" b="3810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15934" r="15290"/>
                          <a:stretch/>
                        </pic:blipFill>
                        <pic:spPr bwMode="auto">
                          <a:xfrm>
                            <a:off x="0" y="0"/>
                            <a:ext cx="3123126" cy="27207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34D11" w:rsidRPr="0075312C">
              <w:object w:dxaOrig="1170" w:dyaOrig="915">
                <v:shape id="_x0000_i1028" type="#_x0000_t75" style="width:48.75pt;height:38.25pt" o:ole="">
                  <v:imagedata r:id="rId19" o:title=""/>
                </v:shape>
                <o:OLEObject Type="Embed" ProgID="PBrush" ShapeID="_x0000_i1028" DrawAspect="Content" ObjectID="_1566677761" r:id="rId22"/>
              </w:object>
            </w:r>
          </w:p>
          <w:p w:rsidR="00744F32" w:rsidRPr="0075312C" w:rsidRDefault="00A82B73" w:rsidP="003432A1">
            <w:pPr>
              <w:pStyle w:val="Lgende"/>
              <w:jc w:val="center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7531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Figure </w:t>
            </w:r>
            <w:r w:rsidRPr="007531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begin"/>
            </w:r>
            <w:r w:rsidRPr="007531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instrText xml:space="preserve"> SEQ Figure \* ARABIC </w:instrText>
            </w:r>
            <w:r w:rsidRPr="007531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separate"/>
            </w:r>
            <w:r w:rsidR="00BA6335" w:rsidRPr="0075312C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7</w:t>
            </w:r>
            <w:r w:rsidRPr="007531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end"/>
            </w:r>
            <w:r w:rsidRPr="007531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: </w:t>
            </w:r>
            <w:r w:rsidRPr="0075312C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Distribution des cas confirmés de méningite en 2017 </w:t>
            </w:r>
            <w:r w:rsidR="0075312C" w:rsidRPr="0075312C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de S1 à S36</w:t>
            </w:r>
          </w:p>
          <w:p w:rsidR="00734D11" w:rsidRPr="0075312C" w:rsidRDefault="00734D11" w:rsidP="00734D11"/>
        </w:tc>
      </w:tr>
    </w:tbl>
    <w:p w:rsidR="00744F32" w:rsidRPr="00F84AA4" w:rsidRDefault="00744F32" w:rsidP="003A5ABC">
      <w:pPr>
        <w:spacing w:after="0" w:line="240" w:lineRule="auto"/>
        <w:ind w:left="360"/>
        <w:jc w:val="both"/>
        <w:rPr>
          <w:rFonts w:eastAsia="Calibri"/>
          <w:bCs/>
          <w:color w:val="FF0000"/>
        </w:rPr>
      </w:pPr>
    </w:p>
    <w:p w:rsidR="003A5ABC" w:rsidRPr="00EE60DF" w:rsidRDefault="00015E35" w:rsidP="00015E35">
      <w:pPr>
        <w:spacing w:after="0" w:line="240" w:lineRule="auto"/>
        <w:rPr>
          <w:rFonts w:ascii="Arial Narrow" w:hAnsi="Arial Narrow"/>
          <w:b/>
        </w:rPr>
      </w:pPr>
      <w:r w:rsidRPr="00EE60DF">
        <w:rPr>
          <w:rFonts w:ascii="Arial Narrow" w:hAnsi="Arial Narrow"/>
          <w:b/>
        </w:rPr>
        <w:t>Tableau II : Situation de la notification de certaines maladies prioritaires ou évènements sous surveillance (suite)</w:t>
      </w:r>
    </w:p>
    <w:tbl>
      <w:tblPr>
        <w:tblW w:w="497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0"/>
        <w:gridCol w:w="1102"/>
        <w:gridCol w:w="532"/>
        <w:gridCol w:w="1102"/>
        <w:gridCol w:w="532"/>
        <w:gridCol w:w="1102"/>
        <w:gridCol w:w="532"/>
        <w:gridCol w:w="824"/>
        <w:gridCol w:w="809"/>
        <w:gridCol w:w="887"/>
        <w:gridCol w:w="924"/>
        <w:gridCol w:w="1102"/>
        <w:gridCol w:w="529"/>
      </w:tblGrid>
      <w:tr w:rsidR="00F84AA4" w:rsidRPr="00EE60DF" w:rsidTr="00B3552F">
        <w:trPr>
          <w:trHeight w:val="239"/>
        </w:trPr>
        <w:tc>
          <w:tcPr>
            <w:tcW w:w="401" w:type="pct"/>
            <w:vMerge w:val="restart"/>
            <w:tcBorders>
              <w:top w:val="single" w:sz="8" w:space="0" w:color="548DD4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Régions</w:t>
            </w:r>
          </w:p>
        </w:tc>
        <w:tc>
          <w:tcPr>
            <w:tcW w:w="753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Choléra</w:t>
            </w:r>
          </w:p>
        </w:tc>
        <w:tc>
          <w:tcPr>
            <w:tcW w:w="753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Anthrax</w:t>
            </w:r>
          </w:p>
        </w:tc>
        <w:tc>
          <w:tcPr>
            <w:tcW w:w="753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noWrap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Rage humaine</w:t>
            </w:r>
          </w:p>
        </w:tc>
        <w:tc>
          <w:tcPr>
            <w:tcW w:w="753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TNN</w:t>
            </w:r>
          </w:p>
        </w:tc>
        <w:tc>
          <w:tcPr>
            <w:tcW w:w="835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noWrap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Décès</w:t>
            </w:r>
          </w:p>
        </w:tc>
        <w:tc>
          <w:tcPr>
            <w:tcW w:w="752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noWrap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Dracunculose</w:t>
            </w:r>
          </w:p>
        </w:tc>
      </w:tr>
      <w:tr w:rsidR="00F84AA4" w:rsidRPr="00F84AA4" w:rsidTr="00B3552F">
        <w:trPr>
          <w:trHeight w:val="46"/>
        </w:trPr>
        <w:tc>
          <w:tcPr>
            <w:tcW w:w="401" w:type="pct"/>
            <w:vMerge/>
            <w:tcBorders>
              <w:top w:val="single" w:sz="8" w:space="0" w:color="548DD4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Cas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Décès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Cas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Décès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Cas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Décès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Cas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Décès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noWrap/>
            <w:vAlign w:val="center"/>
            <w:hideMark/>
          </w:tcPr>
          <w:p w:rsidR="0081176D" w:rsidRPr="00284C9C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Maternel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noWrap/>
            <w:vAlign w:val="center"/>
            <w:hideMark/>
          </w:tcPr>
          <w:p w:rsidR="0081176D" w:rsidRPr="00284C9C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périnatals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Cas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Décès</w:t>
            </w:r>
          </w:p>
        </w:tc>
      </w:tr>
      <w:tr w:rsidR="00F84AA4" w:rsidRPr="00F84AA4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Kayes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284C9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284C9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F84AA4" w:rsidRPr="00F84AA4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Koulikoro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284C9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314B5E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>
              <w:rPr>
                <w:rFonts w:ascii="Arial Narrow" w:eastAsia="Times New Roman" w:hAnsi="Arial Narrow" w:cs="Times New Roman"/>
                <w:sz w:val="16"/>
                <w:szCs w:val="16"/>
              </w:rPr>
              <w:t>12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F84AA4" w:rsidRPr="00F84AA4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Sikasso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EE60D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EE60D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284C9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314B5E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F84AA4" w:rsidRPr="00F84AA4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Ségou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314B5E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>
              <w:rPr>
                <w:rFonts w:ascii="Arial Narrow" w:eastAsia="Times New Roman" w:hAnsi="Arial Narrow" w:cs="Times New Roman"/>
                <w:sz w:val="16"/>
                <w:szCs w:val="16"/>
              </w:rPr>
              <w:t>25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F84AA4" w:rsidRPr="00F84AA4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Mopti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F84AA4" w:rsidRPr="00F84AA4" w:rsidTr="00B3552F">
        <w:trPr>
          <w:trHeight w:val="92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Tombouctou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314B5E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F84AA4" w:rsidRPr="00F84AA4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Gao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284C9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F84AA4" w:rsidRPr="00F84AA4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Kidal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314B5E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F84AA4" w:rsidRPr="00F84AA4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Ménaka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F84AA4" w:rsidRPr="00F84AA4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Taoudénit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F84AA4" w:rsidRPr="00F84AA4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Bamako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EE60D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EE60D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284C9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284C9C" w:rsidRDefault="00314B5E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>
              <w:rPr>
                <w:rFonts w:ascii="Arial Narrow" w:eastAsia="Times New Roman" w:hAnsi="Arial Narrow" w:cs="Times New Roman"/>
                <w:sz w:val="16"/>
                <w:szCs w:val="16"/>
              </w:rPr>
              <w:t>13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F84AA4" w:rsidRPr="00F84AA4" w:rsidTr="00B3552F">
        <w:trPr>
          <w:trHeight w:val="48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EE60D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Total S36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EE60D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EE60D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284C9C" w:rsidRDefault="00284C9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284C9C" w:rsidRDefault="00284C9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sz w:val="16"/>
                <w:szCs w:val="16"/>
              </w:rPr>
              <w:t>49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F84AA4" w:rsidRPr="00F84AA4" w:rsidTr="00B3552F">
        <w:trPr>
          <w:trHeight w:val="6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EE60D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Cumul S1_S36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EE60D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EE60D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27253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284C9C" w:rsidRDefault="00284C9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284C9C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160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284C9C" w:rsidRDefault="00314B5E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1 231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EE60DF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EE60D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</w:tr>
    </w:tbl>
    <w:p w:rsidR="003A5ABC" w:rsidRPr="00F84AA4" w:rsidRDefault="003A5ABC" w:rsidP="003A5ABC">
      <w:pPr>
        <w:spacing w:after="0" w:line="240" w:lineRule="auto"/>
        <w:ind w:left="360"/>
        <w:jc w:val="both"/>
        <w:rPr>
          <w:rFonts w:eastAsia="Calibri"/>
          <w:bCs/>
          <w:color w:val="FF0000"/>
        </w:rPr>
      </w:pPr>
    </w:p>
    <w:p w:rsidR="00284C9C" w:rsidRPr="00284C9C" w:rsidRDefault="0075312C" w:rsidP="00284C9C">
      <w:pPr>
        <w:pStyle w:val="Paragraphedeliste"/>
        <w:numPr>
          <w:ilvl w:val="0"/>
          <w:numId w:val="8"/>
        </w:numPr>
        <w:spacing w:after="0" w:line="240" w:lineRule="auto"/>
        <w:jc w:val="both"/>
        <w:rPr>
          <w:rFonts w:ascii="Arial Narrow" w:hAnsi="Arial Narrow"/>
          <w:bCs/>
        </w:rPr>
      </w:pPr>
      <w:r w:rsidRPr="00284C9C">
        <w:rPr>
          <w:rFonts w:ascii="Arial Narrow" w:hAnsi="Arial Narrow"/>
          <w:bCs/>
        </w:rPr>
        <w:t xml:space="preserve">Un cas suspect de dengue a été enregistré </w:t>
      </w:r>
      <w:r w:rsidR="00284C9C" w:rsidRPr="00284C9C">
        <w:rPr>
          <w:rFonts w:ascii="Arial Narrow" w:hAnsi="Arial Narrow"/>
          <w:bCs/>
        </w:rPr>
        <w:t xml:space="preserve">cette semaine </w:t>
      </w:r>
      <w:r w:rsidRPr="00284C9C">
        <w:rPr>
          <w:rFonts w:ascii="Arial Narrow" w:hAnsi="Arial Narrow"/>
          <w:bCs/>
        </w:rPr>
        <w:t xml:space="preserve">dans la Commune CVI du district de Bamako, prélévement envoyé à l’Institut Pasteur de Dakar pour </w:t>
      </w:r>
      <w:r w:rsidR="00284C9C" w:rsidRPr="00284C9C">
        <w:rPr>
          <w:rFonts w:ascii="Arial Narrow" w:hAnsi="Arial Narrow"/>
          <w:bCs/>
        </w:rPr>
        <w:t>confirmation. La situation cumulée  de la 1</w:t>
      </w:r>
      <w:r w:rsidR="00284C9C" w:rsidRPr="002D08A2">
        <w:rPr>
          <w:rFonts w:ascii="Arial Narrow" w:hAnsi="Arial Narrow"/>
          <w:bCs/>
          <w:vertAlign w:val="superscript"/>
        </w:rPr>
        <w:t>ère</w:t>
      </w:r>
      <w:r w:rsidR="00284C9C" w:rsidRPr="00284C9C">
        <w:rPr>
          <w:rFonts w:ascii="Arial Narrow" w:hAnsi="Arial Narrow"/>
          <w:bCs/>
        </w:rPr>
        <w:t xml:space="preserve"> à la 36</w:t>
      </w:r>
      <w:r w:rsidR="00284C9C" w:rsidRPr="002D08A2">
        <w:rPr>
          <w:rFonts w:ascii="Arial Narrow" w:hAnsi="Arial Narrow"/>
          <w:bCs/>
          <w:vertAlign w:val="superscript"/>
        </w:rPr>
        <w:t>ème</w:t>
      </w:r>
      <w:r w:rsidR="00284C9C" w:rsidRPr="00284C9C">
        <w:rPr>
          <w:rFonts w:ascii="Arial Narrow" w:hAnsi="Arial Narrow"/>
          <w:bCs/>
        </w:rPr>
        <w:t xml:space="preserve"> semaine est de dix (10) prélèvements envoyés à l’Institut Pasteur de Dakar parmi lesquels six (6) se sont révélés positifs et un (1) est en cours d’examen. </w:t>
      </w:r>
    </w:p>
    <w:p w:rsidR="003D28E5" w:rsidRPr="00284C9C" w:rsidRDefault="003D28E5" w:rsidP="0081176D">
      <w:pPr>
        <w:pStyle w:val="Paragraphedeliste"/>
        <w:numPr>
          <w:ilvl w:val="0"/>
          <w:numId w:val="8"/>
        </w:numPr>
        <w:spacing w:after="0" w:line="240" w:lineRule="auto"/>
        <w:jc w:val="both"/>
        <w:rPr>
          <w:rFonts w:ascii="Arial Narrow" w:hAnsi="Arial Narrow"/>
          <w:bCs/>
        </w:rPr>
      </w:pPr>
      <w:r w:rsidRPr="00284C9C">
        <w:rPr>
          <w:rFonts w:ascii="Arial Narrow" w:hAnsi="Arial Narrow"/>
          <w:bCs/>
        </w:rPr>
        <w:t>Deux cas de rage su</w:t>
      </w:r>
      <w:r w:rsidR="00284C9C" w:rsidRPr="00284C9C">
        <w:rPr>
          <w:rFonts w:ascii="Arial Narrow" w:hAnsi="Arial Narrow"/>
          <w:bCs/>
        </w:rPr>
        <w:t>ivis de décès ont été enre</w:t>
      </w:r>
      <w:r w:rsidR="008E13CE" w:rsidRPr="00284C9C">
        <w:rPr>
          <w:rFonts w:ascii="Arial Narrow" w:hAnsi="Arial Narrow"/>
          <w:bCs/>
        </w:rPr>
        <w:t>gistr</w:t>
      </w:r>
      <w:r w:rsidRPr="00284C9C">
        <w:rPr>
          <w:rFonts w:ascii="Arial Narrow" w:hAnsi="Arial Narrow"/>
          <w:bCs/>
        </w:rPr>
        <w:t>és</w:t>
      </w:r>
      <w:r w:rsidR="008E13CE" w:rsidRPr="00284C9C">
        <w:rPr>
          <w:rFonts w:ascii="Arial Narrow" w:hAnsi="Arial Narrow"/>
          <w:bCs/>
        </w:rPr>
        <w:t xml:space="preserve"> cette semaine dans les districts sanitaires de Yorosso et </w:t>
      </w:r>
      <w:r w:rsidR="00284C9C" w:rsidRPr="00284C9C">
        <w:rPr>
          <w:rFonts w:ascii="Arial Narrow" w:hAnsi="Arial Narrow"/>
          <w:bCs/>
        </w:rPr>
        <w:t xml:space="preserve">la </w:t>
      </w:r>
      <w:r w:rsidR="008E13CE" w:rsidRPr="00284C9C">
        <w:rPr>
          <w:rFonts w:ascii="Arial Narrow" w:hAnsi="Arial Narrow"/>
          <w:bCs/>
        </w:rPr>
        <w:t>Commune III de Bamako ;</w:t>
      </w:r>
    </w:p>
    <w:p w:rsidR="0081176D" w:rsidRPr="00284C9C" w:rsidRDefault="0081176D" w:rsidP="0081176D">
      <w:pPr>
        <w:pStyle w:val="Paragraphedeliste"/>
        <w:numPr>
          <w:ilvl w:val="0"/>
          <w:numId w:val="8"/>
        </w:numPr>
        <w:spacing w:after="0" w:line="240" w:lineRule="auto"/>
        <w:jc w:val="both"/>
        <w:rPr>
          <w:rFonts w:ascii="Arial Narrow" w:hAnsi="Arial Narrow"/>
          <w:bCs/>
        </w:rPr>
      </w:pPr>
      <w:r w:rsidRPr="00284C9C">
        <w:rPr>
          <w:rFonts w:ascii="Arial Narrow" w:hAnsi="Arial Narrow"/>
          <w:bCs/>
        </w:rPr>
        <w:t>Aucun cas n’a été notifié cette semaine concernant les autres maladies sous surveillance, notamment la grippe A/H1N1, la diarrhée rouge, le Tétanos néonatal et la diphtérie ;</w:t>
      </w:r>
    </w:p>
    <w:p w:rsidR="0081176D" w:rsidRPr="002D08A2" w:rsidRDefault="00284C9C" w:rsidP="0081176D">
      <w:pPr>
        <w:pStyle w:val="Paragraphedeliste"/>
        <w:numPr>
          <w:ilvl w:val="0"/>
          <w:numId w:val="8"/>
        </w:numPr>
        <w:spacing w:after="0" w:line="240" w:lineRule="auto"/>
        <w:jc w:val="both"/>
        <w:rPr>
          <w:rFonts w:ascii="Arial Narrow" w:hAnsi="Arial Narrow"/>
          <w:bCs/>
        </w:rPr>
      </w:pPr>
      <w:r w:rsidRPr="002D08A2">
        <w:rPr>
          <w:rFonts w:ascii="Arial Narrow" w:hAnsi="Arial Narrow"/>
          <w:bCs/>
        </w:rPr>
        <w:t>Quatre</w:t>
      </w:r>
      <w:r w:rsidR="0081176D" w:rsidRPr="002D08A2">
        <w:rPr>
          <w:rFonts w:ascii="Arial Narrow" w:hAnsi="Arial Narrow"/>
          <w:bCs/>
        </w:rPr>
        <w:t xml:space="preserve"> </w:t>
      </w:r>
      <w:r w:rsidRPr="002D08A2">
        <w:rPr>
          <w:rFonts w:ascii="Arial Narrow" w:hAnsi="Arial Narrow"/>
          <w:bCs/>
        </w:rPr>
        <w:t>(4</w:t>
      </w:r>
      <w:r w:rsidR="0081176D" w:rsidRPr="002D08A2">
        <w:rPr>
          <w:rFonts w:ascii="Arial Narrow" w:hAnsi="Arial Narrow"/>
          <w:bCs/>
        </w:rPr>
        <w:t>) cas de décès maternel ont été notifi</w:t>
      </w:r>
      <w:r w:rsidRPr="002D08A2">
        <w:rPr>
          <w:rFonts w:ascii="Arial Narrow" w:hAnsi="Arial Narrow"/>
          <w:bCs/>
        </w:rPr>
        <w:t>és cette semaine contre trois (3</w:t>
      </w:r>
      <w:r w:rsidR="0081176D" w:rsidRPr="002D08A2">
        <w:rPr>
          <w:rFonts w:ascii="Arial Narrow" w:hAnsi="Arial Narrow"/>
          <w:bCs/>
        </w:rPr>
        <w:t>) décès la semaine</w:t>
      </w:r>
      <w:r w:rsidR="002D08A2" w:rsidRPr="002D08A2">
        <w:rPr>
          <w:rFonts w:ascii="Arial Narrow" w:hAnsi="Arial Narrow"/>
          <w:bCs/>
        </w:rPr>
        <w:t xml:space="preserve"> précedente et trente huit </w:t>
      </w:r>
      <w:r w:rsidR="00F56A4C" w:rsidRPr="002D08A2">
        <w:rPr>
          <w:rFonts w:ascii="Arial Narrow" w:hAnsi="Arial Narrow"/>
          <w:bCs/>
        </w:rPr>
        <w:t>(38</w:t>
      </w:r>
      <w:r w:rsidR="0081176D" w:rsidRPr="002D08A2">
        <w:rPr>
          <w:rFonts w:ascii="Arial Narrow" w:hAnsi="Arial Narrow"/>
          <w:bCs/>
        </w:rPr>
        <w:t>) décès périnatals ont été</w:t>
      </w:r>
      <w:r w:rsidR="002D08A2" w:rsidRPr="002D08A2">
        <w:rPr>
          <w:rFonts w:ascii="Arial Narrow" w:hAnsi="Arial Narrow"/>
          <w:bCs/>
        </w:rPr>
        <w:t xml:space="preserve"> notifiés contre trente trois (</w:t>
      </w:r>
      <w:r w:rsidR="00F56A4C" w:rsidRPr="002D08A2">
        <w:rPr>
          <w:rFonts w:ascii="Arial Narrow" w:hAnsi="Arial Narrow"/>
          <w:bCs/>
        </w:rPr>
        <w:t>3</w:t>
      </w:r>
      <w:r w:rsidR="0081176D" w:rsidRPr="002D08A2">
        <w:rPr>
          <w:rFonts w:ascii="Arial Narrow" w:hAnsi="Arial Narrow"/>
          <w:bCs/>
        </w:rPr>
        <w:t>) cas la semaine précédente.</w:t>
      </w:r>
    </w:p>
    <w:p w:rsidR="003A5ABC" w:rsidRPr="00314B5E" w:rsidRDefault="002D08A2" w:rsidP="00086379">
      <w:pPr>
        <w:pStyle w:val="Paragraphedeliste"/>
        <w:numPr>
          <w:ilvl w:val="0"/>
          <w:numId w:val="8"/>
        </w:numPr>
        <w:spacing w:after="0" w:line="240" w:lineRule="auto"/>
        <w:ind w:left="360"/>
        <w:jc w:val="both"/>
        <w:rPr>
          <w:rFonts w:ascii="Arial Narrow" w:hAnsi="Arial Narrow"/>
          <w:bCs/>
          <w:sz w:val="18"/>
        </w:rPr>
      </w:pPr>
      <w:r w:rsidRPr="00314B5E">
        <w:rPr>
          <w:rFonts w:ascii="Arial Narrow" w:hAnsi="Arial Narrow"/>
          <w:bCs/>
        </w:rPr>
        <w:t>En 2017, 160</w:t>
      </w:r>
      <w:r w:rsidR="0081176D" w:rsidRPr="00314B5E">
        <w:rPr>
          <w:rFonts w:ascii="Arial Narrow" w:hAnsi="Arial Narrow"/>
          <w:bCs/>
        </w:rPr>
        <w:t xml:space="preserve"> décès matern</w:t>
      </w:r>
      <w:r w:rsidR="00F56A4C" w:rsidRPr="00314B5E">
        <w:rPr>
          <w:rFonts w:ascii="Arial Narrow" w:hAnsi="Arial Narrow"/>
          <w:bCs/>
        </w:rPr>
        <w:t>els ont été notifiés de S</w:t>
      </w:r>
      <w:r w:rsidRPr="00314B5E">
        <w:rPr>
          <w:rFonts w:ascii="Arial Narrow" w:hAnsi="Arial Narrow"/>
          <w:bCs/>
        </w:rPr>
        <w:t>1 à S36</w:t>
      </w:r>
      <w:r w:rsidR="00827253" w:rsidRPr="00314B5E">
        <w:rPr>
          <w:rFonts w:ascii="Arial Narrow" w:hAnsi="Arial Narrow"/>
          <w:bCs/>
        </w:rPr>
        <w:t xml:space="preserve"> contre 1</w:t>
      </w:r>
      <w:r w:rsidR="00314B5E" w:rsidRPr="00314B5E">
        <w:rPr>
          <w:rFonts w:ascii="Arial Narrow" w:hAnsi="Arial Narrow"/>
          <w:bCs/>
        </w:rPr>
        <w:t>61</w:t>
      </w:r>
      <w:r w:rsidR="0081176D" w:rsidRPr="00314B5E">
        <w:rPr>
          <w:rFonts w:ascii="Arial Narrow" w:hAnsi="Arial Narrow"/>
          <w:bCs/>
        </w:rPr>
        <w:t xml:space="preserve"> pour la même période en 2016. Les causes citées cette semaine sont : </w:t>
      </w:r>
      <w:r w:rsidRPr="00314B5E">
        <w:rPr>
          <w:rFonts w:ascii="Arial Narrow" w:hAnsi="Arial Narrow"/>
          <w:bCs/>
        </w:rPr>
        <w:t xml:space="preserve">Hémorragie du post partum immédiat, Embolie pulmonaire et détresse respiratoire dans un tableau d’insuffisance rénale. </w:t>
      </w:r>
    </w:p>
    <w:p w:rsidR="00326FB6" w:rsidRPr="00F84AA4" w:rsidRDefault="00AF5D08" w:rsidP="0094563C">
      <w:pPr>
        <w:keepNext/>
        <w:spacing w:after="0" w:line="240" w:lineRule="auto"/>
        <w:jc w:val="center"/>
        <w:rPr>
          <w:color w:val="FF0000"/>
        </w:rPr>
      </w:pPr>
      <w:r>
        <w:rPr>
          <w:noProof/>
        </w:rPr>
        <w:lastRenderedPageBreak/>
        <w:drawing>
          <wp:inline distT="0" distB="0" distL="0" distR="0" wp14:anchorId="702C5C8F" wp14:editId="69648384">
            <wp:extent cx="6726804" cy="2266122"/>
            <wp:effectExtent l="0" t="0" r="0" b="1270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326FB6" w:rsidRPr="00871585" w:rsidRDefault="00326FB6" w:rsidP="003432A1">
      <w:pPr>
        <w:pStyle w:val="Lgende"/>
        <w:jc w:val="center"/>
        <w:rPr>
          <w:rFonts w:ascii="Times New Roman" w:hAnsi="Times New Roman" w:cs="Times New Roman"/>
          <w:color w:val="auto"/>
          <w:sz w:val="20"/>
        </w:rPr>
      </w:pPr>
      <w:r w:rsidRPr="00871585">
        <w:rPr>
          <w:rFonts w:ascii="Times New Roman" w:hAnsi="Times New Roman" w:cs="Times New Roman"/>
          <w:color w:val="auto"/>
          <w:sz w:val="20"/>
        </w:rPr>
        <w:t xml:space="preserve">Figure </w:t>
      </w:r>
      <w:r w:rsidR="008806EA" w:rsidRPr="00871585">
        <w:rPr>
          <w:rFonts w:ascii="Times New Roman" w:hAnsi="Times New Roman" w:cs="Times New Roman"/>
          <w:color w:val="auto"/>
          <w:sz w:val="20"/>
        </w:rPr>
        <w:t>8</w:t>
      </w:r>
      <w:r w:rsidRPr="00871585">
        <w:rPr>
          <w:rFonts w:ascii="Times New Roman" w:hAnsi="Times New Roman" w:cs="Times New Roman"/>
          <w:color w:val="auto"/>
          <w:sz w:val="20"/>
        </w:rPr>
        <w:t xml:space="preserve">: </w:t>
      </w:r>
      <w:r w:rsidRPr="00871585">
        <w:rPr>
          <w:rFonts w:ascii="Times New Roman" w:hAnsi="Times New Roman" w:cs="Times New Roman"/>
          <w:b w:val="0"/>
          <w:color w:val="auto"/>
          <w:sz w:val="20"/>
        </w:rPr>
        <w:t>Evolution des décès maternels enregistrés dans nos structures sanitaires en 2016 et 2017 de la 1</w:t>
      </w:r>
      <w:r w:rsidRPr="00871585">
        <w:rPr>
          <w:rFonts w:ascii="Times New Roman" w:hAnsi="Times New Roman" w:cs="Times New Roman"/>
          <w:b w:val="0"/>
          <w:color w:val="auto"/>
          <w:sz w:val="20"/>
          <w:vertAlign w:val="superscript"/>
        </w:rPr>
        <w:t>ère</w:t>
      </w:r>
      <w:r w:rsidR="00AF5D08">
        <w:rPr>
          <w:rFonts w:ascii="Times New Roman" w:hAnsi="Times New Roman" w:cs="Times New Roman"/>
          <w:b w:val="0"/>
          <w:color w:val="auto"/>
          <w:sz w:val="20"/>
        </w:rPr>
        <w:t xml:space="preserve">  à la 36</w:t>
      </w:r>
      <w:r w:rsidRPr="00871585">
        <w:rPr>
          <w:rFonts w:ascii="Times New Roman" w:hAnsi="Times New Roman" w:cs="Times New Roman"/>
          <w:b w:val="0"/>
          <w:color w:val="auto"/>
          <w:sz w:val="20"/>
          <w:vertAlign w:val="superscript"/>
        </w:rPr>
        <w:t>ème</w:t>
      </w:r>
      <w:r w:rsidRPr="00871585">
        <w:rPr>
          <w:rFonts w:ascii="Times New Roman" w:hAnsi="Times New Roman" w:cs="Times New Roman"/>
          <w:b w:val="0"/>
          <w:color w:val="auto"/>
          <w:sz w:val="20"/>
        </w:rPr>
        <w:t xml:space="preserve">  semaine</w:t>
      </w:r>
    </w:p>
    <w:p w:rsidR="008F437B" w:rsidRPr="00871585" w:rsidRDefault="001F1CE0" w:rsidP="0071068A">
      <w:pPr>
        <w:rPr>
          <w:rFonts w:ascii="Arial Narrow" w:hAnsi="Arial Narrow"/>
          <w:b/>
        </w:rPr>
      </w:pPr>
      <w:r w:rsidRPr="00871585">
        <w:rPr>
          <w:rFonts w:ascii="Arial Narrow" w:hAnsi="Arial Narrow"/>
          <w:b/>
        </w:rPr>
        <w:t>Tableau II</w:t>
      </w:r>
      <w:r w:rsidR="00DA3DF5" w:rsidRPr="00871585">
        <w:rPr>
          <w:rFonts w:ascii="Arial Narrow" w:hAnsi="Arial Narrow"/>
          <w:b/>
        </w:rPr>
        <w:t>I</w:t>
      </w:r>
      <w:r w:rsidRPr="00871585">
        <w:rPr>
          <w:rFonts w:ascii="Arial Narrow" w:hAnsi="Arial Narrow"/>
          <w:b/>
        </w:rPr>
        <w:t xml:space="preserve"> : Situation de la notification de </w:t>
      </w:r>
      <w:r w:rsidR="002614FB" w:rsidRPr="00871585">
        <w:rPr>
          <w:rFonts w:ascii="Arial Narrow" w:hAnsi="Arial Narrow"/>
          <w:b/>
        </w:rPr>
        <w:t>la malnutrition à l</w:t>
      </w:r>
      <w:r w:rsidR="00AA3120" w:rsidRPr="00871585">
        <w:rPr>
          <w:rFonts w:ascii="Arial Narrow" w:hAnsi="Arial Narrow"/>
          <w:b/>
        </w:rPr>
        <w:t>a</w:t>
      </w:r>
      <w:r w:rsidR="00871585" w:rsidRPr="00871585">
        <w:rPr>
          <w:rFonts w:ascii="Arial Narrow" w:hAnsi="Arial Narrow"/>
          <w:b/>
        </w:rPr>
        <w:t xml:space="preserve"> 36</w:t>
      </w:r>
      <w:r w:rsidR="009D24A5" w:rsidRPr="00871585">
        <w:rPr>
          <w:rFonts w:ascii="Arial Narrow" w:hAnsi="Arial Narrow"/>
          <w:b/>
          <w:vertAlign w:val="superscript"/>
        </w:rPr>
        <w:t>ème</w:t>
      </w:r>
      <w:r w:rsidR="00141D4E" w:rsidRPr="00871585">
        <w:rPr>
          <w:rFonts w:ascii="Arial Narrow" w:hAnsi="Arial Narrow"/>
          <w:b/>
        </w:rPr>
        <w:t xml:space="preserve"> </w:t>
      </w:r>
      <w:r w:rsidR="009D24A5" w:rsidRPr="00871585">
        <w:rPr>
          <w:rFonts w:ascii="Arial Narrow" w:hAnsi="Arial Narrow"/>
          <w:b/>
        </w:rPr>
        <w:t xml:space="preserve"> semaine (</w:t>
      </w:r>
      <w:r w:rsidR="00204999" w:rsidRPr="00871585">
        <w:rPr>
          <w:rFonts w:ascii="Arial Narrow" w:hAnsi="Arial Narrow"/>
          <w:b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  <w14:prstDash w14:val="solid"/>
            <w14:bevel/>
          </w14:textOutline>
          <w14:numSpacing w14:val="proportional"/>
          <w14:stylisticSets>
            <w14:styleSet w14:id="1"/>
          </w14:stylisticSets>
        </w:rPr>
        <w:t xml:space="preserve">Du </w:t>
      </w:r>
      <w:r w:rsidR="00871585" w:rsidRPr="00871585">
        <w:rPr>
          <w:rFonts w:ascii="Arial Narrow" w:hAnsi="Arial Narrow"/>
          <w:b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  <w14:prstDash w14:val="solid"/>
            <w14:bevel/>
          </w14:textOutline>
          <w14:numSpacing w14:val="proportional"/>
          <w14:stylisticSets>
            <w14:styleSet w14:id="1"/>
          </w14:stylisticSets>
        </w:rPr>
        <w:t>04</w:t>
      </w:r>
      <w:r w:rsidR="00B73BDC" w:rsidRPr="00871585">
        <w:rPr>
          <w:rFonts w:ascii="Arial Narrow" w:hAnsi="Arial Narrow"/>
          <w:b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  <w14:prstDash w14:val="solid"/>
            <w14:bevel/>
          </w14:textOutline>
          <w14:numSpacing w14:val="proportional"/>
          <w14:stylisticSets>
            <w14:styleSet w14:id="1"/>
          </w14:stylisticSets>
        </w:rPr>
        <w:t xml:space="preserve"> </w:t>
      </w:r>
      <w:r w:rsidR="00204999" w:rsidRPr="00871585">
        <w:rPr>
          <w:rFonts w:ascii="Arial Narrow" w:hAnsi="Arial Narrow"/>
          <w:b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  <w14:prstDash w14:val="solid"/>
            <w14:bevel/>
          </w14:textOutline>
          <w14:numSpacing w14:val="proportional"/>
          <w14:stylisticSets>
            <w14:styleSet w14:id="1"/>
          </w14:stylisticSets>
        </w:rPr>
        <w:t xml:space="preserve">au </w:t>
      </w:r>
      <w:r w:rsidR="00871585" w:rsidRPr="00871585">
        <w:rPr>
          <w:rFonts w:ascii="Arial Narrow" w:hAnsi="Arial Narrow"/>
          <w:b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  <w14:prstDash w14:val="solid"/>
            <w14:bevel/>
          </w14:textOutline>
          <w14:numSpacing w14:val="proportional"/>
          <w14:stylisticSets>
            <w14:styleSet w14:id="1"/>
          </w14:stylisticSets>
        </w:rPr>
        <w:t>10</w:t>
      </w:r>
      <w:r w:rsidR="00204999" w:rsidRPr="00871585">
        <w:rPr>
          <w:rFonts w:ascii="Arial Narrow" w:hAnsi="Arial Narrow"/>
          <w:b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  <w14:prstDash w14:val="solid"/>
            <w14:bevel/>
          </w14:textOutline>
          <w14:numSpacing w14:val="proportional"/>
          <w14:stylisticSets>
            <w14:styleSet w14:id="1"/>
          </w14:stylisticSets>
        </w:rPr>
        <w:t>/0</w:t>
      </w:r>
      <w:r w:rsidR="00B73BDC" w:rsidRPr="00871585">
        <w:rPr>
          <w:rFonts w:ascii="Arial Narrow" w:hAnsi="Arial Narrow"/>
          <w:b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  <w14:prstDash w14:val="solid"/>
            <w14:bevel/>
          </w14:textOutline>
          <w14:numSpacing w14:val="proportional"/>
          <w14:stylisticSets>
            <w14:styleSet w14:id="1"/>
          </w14:stylisticSets>
        </w:rPr>
        <w:t>9</w:t>
      </w:r>
      <w:r w:rsidR="00204999" w:rsidRPr="00871585">
        <w:rPr>
          <w:rFonts w:ascii="Arial Narrow" w:hAnsi="Arial Narrow"/>
          <w:b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  <w14:prstDash w14:val="solid"/>
            <w14:bevel/>
          </w14:textOutline>
          <w14:numSpacing w14:val="proportional"/>
          <w14:stylisticSets>
            <w14:styleSet w14:id="1"/>
          </w14:stylisticSets>
        </w:rPr>
        <w:t>/2017</w:t>
      </w:r>
      <w:r w:rsidR="009D24A5" w:rsidRPr="00871585">
        <w:rPr>
          <w:rFonts w:ascii="Arial Narrow" w:hAnsi="Arial Narrow"/>
          <w:b/>
        </w:rPr>
        <w:t>)</w:t>
      </w:r>
    </w:p>
    <w:tbl>
      <w:tblPr>
        <w:tblW w:w="502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2"/>
        <w:gridCol w:w="643"/>
        <w:gridCol w:w="654"/>
        <w:gridCol w:w="654"/>
        <w:gridCol w:w="654"/>
        <w:gridCol w:w="656"/>
        <w:gridCol w:w="654"/>
        <w:gridCol w:w="654"/>
        <w:gridCol w:w="656"/>
        <w:gridCol w:w="657"/>
        <w:gridCol w:w="657"/>
        <w:gridCol w:w="657"/>
        <w:gridCol w:w="657"/>
        <w:gridCol w:w="661"/>
        <w:gridCol w:w="1176"/>
      </w:tblGrid>
      <w:tr w:rsidR="00AF5D08" w:rsidRPr="00AF5D08" w:rsidTr="0071189E">
        <w:trPr>
          <w:trHeight w:val="214"/>
        </w:trPr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F5D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Régions</w:t>
            </w:r>
          </w:p>
        </w:tc>
        <w:tc>
          <w:tcPr>
            <w:tcW w:w="3973" w:type="pct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DONNEES HEBDOMADAIRES DE  NUTRITION. Semaine 36 (2017)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F5D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Complétude %</w:t>
            </w:r>
          </w:p>
        </w:tc>
      </w:tr>
      <w:tr w:rsidR="00AF5D08" w:rsidRPr="00AF5D08" w:rsidTr="0071189E">
        <w:trPr>
          <w:trHeight w:val="214"/>
        </w:trPr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26" w:type="pct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F5D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Dépistage</w:t>
            </w:r>
          </w:p>
        </w:tc>
        <w:tc>
          <w:tcPr>
            <w:tcW w:w="2448" w:type="pct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F5D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Prise en charge</w:t>
            </w:r>
          </w:p>
        </w:tc>
        <w:tc>
          <w:tcPr>
            <w:tcW w:w="44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1189E" w:rsidRPr="00AF5D08" w:rsidTr="0071189E">
        <w:trPr>
          <w:trHeight w:val="295"/>
        </w:trPr>
        <w:tc>
          <w:tcPr>
            <w:tcW w:w="5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5D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MAM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5D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MAS C-           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5D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MAS C+ 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5D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Total MAS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5D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Total MA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5D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MAM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5D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Décès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5D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MAS C-              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5D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Décès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5D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MAS C+   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5D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Total MAS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5D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Décès 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5D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Total prise en charge</w:t>
            </w:r>
          </w:p>
        </w:tc>
        <w:tc>
          <w:tcPr>
            <w:tcW w:w="4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1189E" w:rsidRPr="00AF5D08" w:rsidTr="0071189E">
        <w:trPr>
          <w:trHeight w:val="214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KAYES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48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94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168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48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94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26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168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61</w:t>
            </w:r>
          </w:p>
        </w:tc>
      </w:tr>
      <w:tr w:rsidR="0071189E" w:rsidRPr="00AF5D08" w:rsidTr="0071189E">
        <w:trPr>
          <w:trHeight w:val="214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KOULIKORO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271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420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69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489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760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240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413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69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482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722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98</w:t>
            </w:r>
          </w:p>
        </w:tc>
      </w:tr>
      <w:tr w:rsidR="0071189E" w:rsidRPr="00AF5D08" w:rsidTr="0071189E">
        <w:trPr>
          <w:trHeight w:val="214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SIKASSO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285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59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275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560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285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216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58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274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559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96</w:t>
            </w:r>
          </w:p>
        </w:tc>
      </w:tr>
      <w:tr w:rsidR="0071189E" w:rsidRPr="00AF5D08" w:rsidTr="0071189E">
        <w:trPr>
          <w:trHeight w:val="214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SEGOU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291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43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334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553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218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291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43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334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552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90</w:t>
            </w:r>
          </w:p>
        </w:tc>
      </w:tr>
      <w:tr w:rsidR="0071189E" w:rsidRPr="00AF5D08" w:rsidTr="0071189E">
        <w:trPr>
          <w:trHeight w:val="214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MOPTI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260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238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252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512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260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238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252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512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82</w:t>
            </w:r>
          </w:p>
        </w:tc>
      </w:tr>
      <w:tr w:rsidR="0071189E" w:rsidRPr="00AF5D08" w:rsidTr="0071189E">
        <w:trPr>
          <w:trHeight w:val="336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TOMBOUCTOU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209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128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337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209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209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90</w:t>
            </w:r>
          </w:p>
        </w:tc>
      </w:tr>
      <w:tr w:rsidR="0071189E" w:rsidRPr="00AF5D08" w:rsidTr="0071189E">
        <w:trPr>
          <w:trHeight w:val="214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TAOUDENIT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49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67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49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67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75</w:t>
            </w:r>
          </w:p>
        </w:tc>
      </w:tr>
      <w:tr w:rsidR="0071189E" w:rsidRPr="00AF5D08" w:rsidTr="0071189E">
        <w:trPr>
          <w:trHeight w:val="214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GAO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151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86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99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250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151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86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13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99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250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63</w:t>
            </w:r>
          </w:p>
        </w:tc>
      </w:tr>
      <w:tr w:rsidR="0071189E" w:rsidRPr="00AF5D08" w:rsidTr="0071189E">
        <w:trPr>
          <w:trHeight w:val="214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MENAKA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293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163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169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462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293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163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169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462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37</w:t>
            </w:r>
          </w:p>
        </w:tc>
      </w:tr>
      <w:tr w:rsidR="0071189E" w:rsidRPr="00AF5D08" w:rsidTr="0071189E">
        <w:trPr>
          <w:trHeight w:val="214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KIDAL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22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64</w:t>
            </w:r>
          </w:p>
        </w:tc>
      </w:tr>
      <w:tr w:rsidR="0071189E" w:rsidRPr="00AF5D08" w:rsidTr="0071189E">
        <w:trPr>
          <w:trHeight w:val="336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DISTRICT _ BKO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84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145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173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257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84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145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173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257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100</w:t>
            </w:r>
          </w:p>
        </w:tc>
      </w:tr>
      <w:tr w:rsidR="0071189E" w:rsidRPr="00AF5D08" w:rsidTr="0071189E">
        <w:trPr>
          <w:trHeight w:val="214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1887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1797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264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2061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3948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1855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1790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263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2053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3908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78</w:t>
            </w:r>
          </w:p>
        </w:tc>
      </w:tr>
      <w:tr w:rsidR="0071189E" w:rsidRPr="00AF5D08" w:rsidTr="0071189E">
        <w:trPr>
          <w:trHeight w:val="214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5D08" w:rsidRPr="00AF5D08" w:rsidRDefault="0071189E" w:rsidP="00AF5D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Cumul S1-S36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66286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59368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9248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68616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134899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60152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58932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9003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67935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123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128087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AF5D08" w:rsidRPr="00AF5D08" w:rsidRDefault="00AF5D08" w:rsidP="00AF5D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  <w:r w:rsidRPr="00AF5D08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  <w:t>39</w:t>
            </w:r>
          </w:p>
        </w:tc>
      </w:tr>
    </w:tbl>
    <w:p w:rsidR="0022571E" w:rsidRPr="00871585" w:rsidRDefault="0071189E" w:rsidP="0022571E">
      <w:pPr>
        <w:pStyle w:val="Paragraphedeliste"/>
        <w:numPr>
          <w:ilvl w:val="0"/>
          <w:numId w:val="9"/>
        </w:numPr>
        <w:spacing w:after="0" w:line="24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264</w:t>
      </w:r>
      <w:r w:rsidR="0022571E" w:rsidRPr="00871585">
        <w:rPr>
          <w:rFonts w:ascii="Arial Narrow" w:hAnsi="Arial Narrow"/>
          <w:sz w:val="22"/>
        </w:rPr>
        <w:t xml:space="preserve"> cas de malnutrition aigue sévèr</w:t>
      </w:r>
      <w:r w:rsidR="00B73BDC" w:rsidRPr="00871585">
        <w:rPr>
          <w:rFonts w:ascii="Arial Narrow" w:hAnsi="Arial Narrow"/>
          <w:sz w:val="22"/>
        </w:rPr>
        <w:t xml:space="preserve">e avec complications suivi de </w:t>
      </w:r>
      <w:r w:rsidR="00FB0AF6" w:rsidRPr="00871585">
        <w:rPr>
          <w:rFonts w:ascii="Arial Narrow" w:hAnsi="Arial Narrow"/>
          <w:sz w:val="22"/>
        </w:rPr>
        <w:t>six</w:t>
      </w:r>
      <w:r w:rsidR="00B73BDC" w:rsidRPr="00871585">
        <w:rPr>
          <w:rFonts w:ascii="Arial Narrow" w:hAnsi="Arial Narrow"/>
          <w:sz w:val="22"/>
        </w:rPr>
        <w:t xml:space="preserve"> </w:t>
      </w:r>
      <w:r w:rsidR="00FB0AF6" w:rsidRPr="00871585">
        <w:rPr>
          <w:rFonts w:ascii="Arial Narrow" w:hAnsi="Arial Narrow"/>
          <w:sz w:val="22"/>
        </w:rPr>
        <w:t>(6</w:t>
      </w:r>
      <w:r w:rsidR="00B73BDC" w:rsidRPr="00871585">
        <w:rPr>
          <w:rFonts w:ascii="Arial Narrow" w:hAnsi="Arial Narrow"/>
          <w:sz w:val="22"/>
        </w:rPr>
        <w:t xml:space="preserve">) décès sur </w:t>
      </w:r>
      <w:r>
        <w:rPr>
          <w:rFonts w:ascii="Arial Narrow" w:hAnsi="Arial Narrow"/>
          <w:sz w:val="22"/>
        </w:rPr>
        <w:t>2 061</w:t>
      </w:r>
      <w:r w:rsidR="0022571E" w:rsidRPr="00871585">
        <w:rPr>
          <w:rFonts w:ascii="Arial Narrow" w:hAnsi="Arial Narrow"/>
          <w:sz w:val="22"/>
        </w:rPr>
        <w:t xml:space="preserve"> MAS ont été enregistrés pour l’ensemble du pays. </w:t>
      </w:r>
    </w:p>
    <w:p w:rsidR="0022571E" w:rsidRPr="00871585" w:rsidRDefault="0022571E" w:rsidP="0022571E">
      <w:pPr>
        <w:pStyle w:val="Paragraphedeliste"/>
        <w:numPr>
          <w:ilvl w:val="0"/>
          <w:numId w:val="9"/>
        </w:numPr>
        <w:spacing w:after="0"/>
        <w:jc w:val="both"/>
        <w:rPr>
          <w:rFonts w:ascii="Arial Narrow" w:hAnsi="Arial Narrow"/>
          <w:sz w:val="22"/>
        </w:rPr>
      </w:pPr>
      <w:r w:rsidRPr="00871585">
        <w:rPr>
          <w:rFonts w:ascii="Arial Narrow" w:hAnsi="Arial Narrow"/>
          <w:sz w:val="22"/>
        </w:rPr>
        <w:t xml:space="preserve">Sur </w:t>
      </w:r>
      <w:r w:rsidR="00B73BDC" w:rsidRPr="00871585">
        <w:rPr>
          <w:rFonts w:ascii="Arial Narrow" w:hAnsi="Arial Narrow"/>
          <w:sz w:val="22"/>
        </w:rPr>
        <w:t xml:space="preserve">3 </w:t>
      </w:r>
      <w:r w:rsidR="0071189E">
        <w:rPr>
          <w:rFonts w:ascii="Arial Narrow" w:hAnsi="Arial Narrow"/>
          <w:sz w:val="22"/>
        </w:rPr>
        <w:t>948</w:t>
      </w:r>
      <w:r w:rsidRPr="00871585">
        <w:rPr>
          <w:rFonts w:ascii="Arial Narrow" w:hAnsi="Arial Narrow"/>
          <w:sz w:val="22"/>
        </w:rPr>
        <w:t xml:space="preserve"> cas dépistés, </w:t>
      </w:r>
      <w:r w:rsidR="00B73BDC" w:rsidRPr="00871585">
        <w:rPr>
          <w:rFonts w:ascii="Arial Narrow" w:hAnsi="Arial Narrow"/>
          <w:sz w:val="22"/>
        </w:rPr>
        <w:t xml:space="preserve">3 </w:t>
      </w:r>
      <w:r w:rsidR="0071189E">
        <w:rPr>
          <w:rFonts w:ascii="Arial Narrow" w:hAnsi="Arial Narrow"/>
          <w:sz w:val="22"/>
        </w:rPr>
        <w:t>908</w:t>
      </w:r>
      <w:r w:rsidRPr="00871585">
        <w:rPr>
          <w:rFonts w:ascii="Arial Narrow" w:hAnsi="Arial Narrow"/>
          <w:sz w:val="22"/>
        </w:rPr>
        <w:t xml:space="preserve"> cas on</w:t>
      </w:r>
      <w:r w:rsidR="0071189E">
        <w:rPr>
          <w:rFonts w:ascii="Arial Narrow" w:hAnsi="Arial Narrow"/>
          <w:sz w:val="22"/>
        </w:rPr>
        <w:t>t pu être pris en charge soit 99</w:t>
      </w:r>
      <w:r w:rsidRPr="00871585">
        <w:rPr>
          <w:rFonts w:ascii="Arial Narrow" w:hAnsi="Arial Narrow"/>
          <w:sz w:val="22"/>
        </w:rPr>
        <w:t xml:space="preserve">%. </w:t>
      </w:r>
    </w:p>
    <w:p w:rsidR="0022571E" w:rsidRPr="00871585" w:rsidRDefault="0022571E" w:rsidP="0022571E">
      <w:pPr>
        <w:pStyle w:val="Paragraphedeliste"/>
        <w:numPr>
          <w:ilvl w:val="0"/>
          <w:numId w:val="9"/>
        </w:numPr>
        <w:spacing w:after="0" w:line="240" w:lineRule="auto"/>
        <w:jc w:val="both"/>
        <w:rPr>
          <w:rFonts w:ascii="Arial Narrow" w:hAnsi="Arial Narrow"/>
          <w:sz w:val="22"/>
        </w:rPr>
      </w:pPr>
      <w:r w:rsidRPr="00871585">
        <w:rPr>
          <w:rFonts w:ascii="Arial Narrow" w:hAnsi="Arial Narrow"/>
          <w:sz w:val="22"/>
        </w:rPr>
        <w:t>Le cumul de la 1</w:t>
      </w:r>
      <w:r w:rsidRPr="00871585">
        <w:rPr>
          <w:rFonts w:ascii="Arial Narrow" w:hAnsi="Arial Narrow"/>
          <w:sz w:val="22"/>
          <w:vertAlign w:val="superscript"/>
        </w:rPr>
        <w:t>ère</w:t>
      </w:r>
      <w:r w:rsidR="00992BBE" w:rsidRPr="00871585">
        <w:rPr>
          <w:rFonts w:ascii="Arial Narrow" w:hAnsi="Arial Narrow"/>
          <w:sz w:val="22"/>
        </w:rPr>
        <w:t xml:space="preserve">  semaine à la 36</w:t>
      </w:r>
      <w:r w:rsidRPr="00871585">
        <w:rPr>
          <w:rFonts w:ascii="Arial Narrow" w:hAnsi="Arial Narrow"/>
          <w:sz w:val="22"/>
          <w:vertAlign w:val="superscript"/>
        </w:rPr>
        <w:t>ème</w:t>
      </w:r>
      <w:r w:rsidRPr="00871585">
        <w:rPr>
          <w:rFonts w:ascii="Arial Narrow" w:hAnsi="Arial Narrow"/>
          <w:sz w:val="22"/>
        </w:rPr>
        <w:t xml:space="preserve">  semaine de l’année 2017, est de </w:t>
      </w:r>
      <w:r w:rsidR="0071189E">
        <w:rPr>
          <w:rFonts w:ascii="Arial Narrow" w:hAnsi="Arial Narrow"/>
          <w:sz w:val="22"/>
        </w:rPr>
        <w:t xml:space="preserve">134 899 </w:t>
      </w:r>
      <w:r w:rsidRPr="00871585">
        <w:rPr>
          <w:rFonts w:ascii="Arial Narrow" w:hAnsi="Arial Narrow"/>
          <w:sz w:val="22"/>
        </w:rPr>
        <w:t xml:space="preserve">cas dépistés </w:t>
      </w:r>
      <w:r w:rsidR="00CD2515" w:rsidRPr="00871585">
        <w:rPr>
          <w:rFonts w:ascii="Arial Narrow" w:hAnsi="Arial Narrow"/>
          <w:sz w:val="22"/>
        </w:rPr>
        <w:t xml:space="preserve">de la malnutrition aigüe dont </w:t>
      </w:r>
      <w:r w:rsidR="00992BBE" w:rsidRPr="00871585">
        <w:rPr>
          <w:rFonts w:ascii="Arial Narrow" w:hAnsi="Arial Narrow"/>
          <w:sz w:val="22"/>
        </w:rPr>
        <w:t xml:space="preserve">66 </w:t>
      </w:r>
      <w:r w:rsidR="0071189E">
        <w:rPr>
          <w:rFonts w:ascii="Arial Narrow" w:hAnsi="Arial Narrow"/>
          <w:sz w:val="22"/>
        </w:rPr>
        <w:t>286</w:t>
      </w:r>
      <w:r w:rsidR="00CD2515" w:rsidRPr="00871585">
        <w:rPr>
          <w:rFonts w:ascii="Arial Narrow" w:hAnsi="Arial Narrow"/>
          <w:sz w:val="22"/>
        </w:rPr>
        <w:t xml:space="preserve"> cas de MAM, </w:t>
      </w:r>
      <w:r w:rsidR="00871585" w:rsidRPr="00871585">
        <w:rPr>
          <w:rFonts w:ascii="Arial Narrow" w:hAnsi="Arial Narrow"/>
          <w:sz w:val="22"/>
        </w:rPr>
        <w:t xml:space="preserve">68 </w:t>
      </w:r>
      <w:r w:rsidR="0071189E">
        <w:rPr>
          <w:rFonts w:ascii="Arial Narrow" w:hAnsi="Arial Narrow"/>
          <w:sz w:val="22"/>
        </w:rPr>
        <w:t>616</w:t>
      </w:r>
      <w:r w:rsidR="00871585" w:rsidRPr="00871585">
        <w:rPr>
          <w:rFonts w:ascii="Arial Narrow" w:hAnsi="Arial Narrow"/>
          <w:sz w:val="22"/>
        </w:rPr>
        <w:t xml:space="preserve"> cas de MAS et 130</w:t>
      </w:r>
      <w:r w:rsidRPr="00871585">
        <w:rPr>
          <w:rFonts w:ascii="Arial Narrow" w:hAnsi="Arial Narrow"/>
          <w:sz w:val="22"/>
        </w:rPr>
        <w:t xml:space="preserve"> cas de décè</w:t>
      </w:r>
      <w:r w:rsidR="00CD2515" w:rsidRPr="00871585">
        <w:rPr>
          <w:rFonts w:ascii="Arial Narrow" w:hAnsi="Arial Narrow"/>
          <w:sz w:val="22"/>
        </w:rPr>
        <w:t>s dont 7 cas dans la MASC- et 1</w:t>
      </w:r>
      <w:r w:rsidR="00871585" w:rsidRPr="00871585">
        <w:rPr>
          <w:rFonts w:ascii="Arial Narrow" w:hAnsi="Arial Narrow"/>
          <w:sz w:val="22"/>
        </w:rPr>
        <w:t>23</w:t>
      </w:r>
      <w:r w:rsidRPr="00871585">
        <w:rPr>
          <w:rFonts w:ascii="Arial Narrow" w:hAnsi="Arial Narrow"/>
          <w:sz w:val="22"/>
        </w:rPr>
        <w:t xml:space="preserve"> cas dans la MASC+. La proportion de la capacité de pr</w:t>
      </w:r>
      <w:r w:rsidR="0071189E">
        <w:rPr>
          <w:rFonts w:ascii="Arial Narrow" w:hAnsi="Arial Narrow"/>
          <w:sz w:val="22"/>
        </w:rPr>
        <w:t>ise en charge du cumul est de 95</w:t>
      </w:r>
      <w:r w:rsidRPr="00871585">
        <w:rPr>
          <w:rFonts w:ascii="Arial Narrow" w:hAnsi="Arial Narrow"/>
          <w:sz w:val="22"/>
        </w:rPr>
        <w:t>% et celle du décès est de 0,09%.</w:t>
      </w:r>
    </w:p>
    <w:p w:rsidR="00593847" w:rsidRPr="00F84AA4" w:rsidRDefault="00593847" w:rsidP="00593847">
      <w:pPr>
        <w:pStyle w:val="Paragraphedeliste"/>
        <w:spacing w:after="0" w:line="240" w:lineRule="auto"/>
        <w:rPr>
          <w:rFonts w:ascii="Arial Narrow" w:hAnsi="Arial Narrow"/>
          <w:color w:val="FF0000"/>
          <w:sz w:val="18"/>
        </w:rPr>
      </w:pPr>
    </w:p>
    <w:p w:rsidR="00A90AD0" w:rsidRPr="00F84AA4" w:rsidRDefault="0071189E" w:rsidP="0056784D">
      <w:pPr>
        <w:pStyle w:val="Paragraphedeliste"/>
        <w:spacing w:after="0"/>
        <w:rPr>
          <w:rFonts w:ascii="Arial Narrow" w:hAnsi="Arial Narrow"/>
          <w:color w:val="FF0000"/>
        </w:rPr>
      </w:pPr>
      <w:r>
        <w:drawing>
          <wp:inline distT="0" distB="0" distL="0" distR="0" wp14:anchorId="238546EC" wp14:editId="4AFE95EA">
            <wp:extent cx="6623437" cy="2226365"/>
            <wp:effectExtent l="0" t="0" r="6350" b="2540"/>
            <wp:docPr id="9" name="Graphique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BA6335" w:rsidRPr="00F84AA4" w:rsidRDefault="00BA6335" w:rsidP="00BA6335">
      <w:pPr>
        <w:keepNext/>
        <w:spacing w:after="0" w:line="240" w:lineRule="auto"/>
        <w:jc w:val="center"/>
        <w:rPr>
          <w:color w:val="FF0000"/>
        </w:rPr>
      </w:pPr>
    </w:p>
    <w:p w:rsidR="000918C3" w:rsidRPr="00943500" w:rsidRDefault="009B338E" w:rsidP="009B338E">
      <w:pPr>
        <w:pStyle w:val="Lgende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0"/>
        </w:rPr>
        <w:t xml:space="preserve">                     </w:t>
      </w:r>
      <w:r w:rsidR="008806EA" w:rsidRPr="00943500">
        <w:rPr>
          <w:rFonts w:ascii="Times New Roman" w:hAnsi="Times New Roman" w:cs="Times New Roman"/>
          <w:color w:val="auto"/>
          <w:sz w:val="20"/>
        </w:rPr>
        <w:t>Figure 9</w:t>
      </w:r>
      <w:r w:rsidR="00240A7F" w:rsidRPr="00943500">
        <w:rPr>
          <w:rFonts w:ascii="Times New Roman" w:hAnsi="Times New Roman" w:cs="Times New Roman"/>
          <w:color w:val="auto"/>
          <w:sz w:val="20"/>
        </w:rPr>
        <w:t> :</w:t>
      </w:r>
      <w:r w:rsidR="00240A7F" w:rsidRPr="00943500">
        <w:rPr>
          <w:rFonts w:ascii="Times New Roman" w:hAnsi="Times New Roman" w:cs="Times New Roman"/>
          <w:b w:val="0"/>
          <w:color w:val="auto"/>
          <w:sz w:val="20"/>
        </w:rPr>
        <w:t xml:space="preserve"> </w:t>
      </w:r>
      <w:r w:rsidRPr="00290134">
        <w:rPr>
          <w:rFonts w:ascii="Arial Narrow" w:hAnsi="Arial Narrow"/>
          <w:color w:val="auto"/>
          <w:sz w:val="20"/>
        </w:rPr>
        <w:t xml:space="preserve">Evolution de la prise en charge des cas de malnutrition sévère en 2017 </w:t>
      </w:r>
      <w:r>
        <w:rPr>
          <w:rFonts w:ascii="Times New Roman" w:hAnsi="Times New Roman" w:cs="Times New Roman"/>
          <w:color w:val="auto"/>
          <w:sz w:val="20"/>
        </w:rPr>
        <w:t>de S1 à S36</w:t>
      </w:r>
    </w:p>
    <w:p w:rsidR="00240A7F" w:rsidRPr="00F84AA4" w:rsidRDefault="00240A7F" w:rsidP="003432A1">
      <w:pPr>
        <w:spacing w:after="0" w:line="240" w:lineRule="auto"/>
        <w:jc w:val="center"/>
        <w:rPr>
          <w:rFonts w:ascii="Arial Narrow" w:hAnsi="Arial Narrow"/>
          <w:b/>
          <w:color w:val="FF0000"/>
        </w:rPr>
      </w:pPr>
      <w:bookmarkStart w:id="0" w:name="_GoBack"/>
      <w:bookmarkEnd w:id="0"/>
    </w:p>
    <w:p w:rsidR="009B338E" w:rsidRDefault="009B338E" w:rsidP="00043C94">
      <w:pPr>
        <w:spacing w:after="0" w:line="240" w:lineRule="auto"/>
        <w:rPr>
          <w:rFonts w:ascii="Arial Narrow" w:hAnsi="Arial Narrow"/>
          <w:b/>
        </w:rPr>
      </w:pPr>
    </w:p>
    <w:p w:rsidR="009B338E" w:rsidRDefault="009B338E" w:rsidP="00043C94">
      <w:pPr>
        <w:spacing w:after="0" w:line="240" w:lineRule="auto"/>
        <w:rPr>
          <w:rFonts w:ascii="Arial Narrow" w:hAnsi="Arial Narrow"/>
          <w:b/>
        </w:rPr>
      </w:pPr>
    </w:p>
    <w:p w:rsidR="001C744D" w:rsidRPr="00776A8A" w:rsidRDefault="00184AE1" w:rsidP="00043C94">
      <w:pPr>
        <w:spacing w:after="0" w:line="240" w:lineRule="auto"/>
        <w:rPr>
          <w:rFonts w:ascii="Arial Narrow" w:hAnsi="Arial Narrow"/>
          <w:b/>
        </w:rPr>
      </w:pPr>
      <w:r w:rsidRPr="00776A8A">
        <w:rPr>
          <w:rFonts w:ascii="Arial Narrow" w:hAnsi="Arial Narrow"/>
          <w:b/>
        </w:rPr>
        <w:t xml:space="preserve">Tableau </w:t>
      </w:r>
      <w:r w:rsidR="001C744D" w:rsidRPr="00776A8A">
        <w:rPr>
          <w:rFonts w:ascii="Arial Narrow" w:hAnsi="Arial Narrow"/>
          <w:b/>
        </w:rPr>
        <w:t>I</w:t>
      </w:r>
      <w:r w:rsidR="003357FF" w:rsidRPr="00776A8A">
        <w:rPr>
          <w:rFonts w:ascii="Arial Narrow" w:hAnsi="Arial Narrow"/>
          <w:b/>
        </w:rPr>
        <w:t>V</w:t>
      </w:r>
      <w:r w:rsidR="001C744D" w:rsidRPr="00776A8A">
        <w:rPr>
          <w:rFonts w:ascii="Arial Narrow" w:hAnsi="Arial Narrow"/>
          <w:b/>
        </w:rPr>
        <w:t> : Situation de la notification du paludisme de S</w:t>
      </w:r>
      <w:r w:rsidR="00776A8A" w:rsidRPr="00776A8A">
        <w:rPr>
          <w:rFonts w:ascii="Arial Narrow" w:hAnsi="Arial Narrow"/>
          <w:b/>
        </w:rPr>
        <w:t>36</w:t>
      </w:r>
      <w:r w:rsidR="00DA44D8" w:rsidRPr="00776A8A">
        <w:rPr>
          <w:rFonts w:ascii="Arial Narrow" w:hAnsi="Arial Narrow"/>
          <w:b/>
        </w:rPr>
        <w:t xml:space="preserve"> (</w:t>
      </w:r>
      <w:r w:rsidR="00776666" w:rsidRPr="00776A8A">
        <w:rPr>
          <w:rFonts w:ascii="Arial Narrow" w:hAnsi="Arial Narrow"/>
          <w:b/>
        </w:rPr>
        <w:t>d</w:t>
      </w:r>
      <w:r w:rsidR="004A6930" w:rsidRPr="00776A8A">
        <w:rPr>
          <w:rFonts w:ascii="Arial Narrow" w:hAnsi="Arial Narrow"/>
          <w:b/>
        </w:rPr>
        <w:t xml:space="preserve">u </w:t>
      </w:r>
      <w:r w:rsidR="00776A8A" w:rsidRPr="00776A8A">
        <w:rPr>
          <w:rFonts w:ascii="Arial Narrow" w:hAnsi="Arial Narrow"/>
          <w:b/>
        </w:rPr>
        <w:t>04</w:t>
      </w:r>
      <w:r w:rsidR="004A6930" w:rsidRPr="00776A8A">
        <w:rPr>
          <w:rFonts w:ascii="Arial Narrow" w:hAnsi="Arial Narrow"/>
          <w:b/>
        </w:rPr>
        <w:t xml:space="preserve"> au </w:t>
      </w:r>
      <w:r w:rsidR="00776A8A" w:rsidRPr="00776A8A">
        <w:rPr>
          <w:rFonts w:ascii="Arial Narrow" w:hAnsi="Arial Narrow"/>
          <w:b/>
        </w:rPr>
        <w:t>10</w:t>
      </w:r>
      <w:r w:rsidR="007B4B29" w:rsidRPr="00776A8A">
        <w:rPr>
          <w:rFonts w:ascii="Arial Narrow" w:hAnsi="Arial Narrow"/>
          <w:b/>
        </w:rPr>
        <w:t>/09</w:t>
      </w:r>
      <w:r w:rsidR="004A6930" w:rsidRPr="00776A8A">
        <w:rPr>
          <w:rFonts w:ascii="Arial Narrow" w:hAnsi="Arial Narrow"/>
          <w:b/>
        </w:rPr>
        <w:t>/2017</w:t>
      </w:r>
      <w:r w:rsidR="00BE6944" w:rsidRPr="00776A8A">
        <w:rPr>
          <w:rFonts w:ascii="Arial Narrow" w:hAnsi="Arial Narrow"/>
          <w:b/>
        </w:rPr>
        <w:t>)</w:t>
      </w:r>
    </w:p>
    <w:tbl>
      <w:tblPr>
        <w:tblW w:w="1075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4"/>
        <w:gridCol w:w="1344"/>
        <w:gridCol w:w="1344"/>
        <w:gridCol w:w="1344"/>
        <w:gridCol w:w="1344"/>
        <w:gridCol w:w="1344"/>
        <w:gridCol w:w="1344"/>
        <w:gridCol w:w="1344"/>
      </w:tblGrid>
      <w:tr w:rsidR="00776A8A" w:rsidRPr="00776A8A" w:rsidTr="00776A8A">
        <w:trPr>
          <w:trHeight w:val="416"/>
        </w:trPr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Régions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Cas suspects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Cas testés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% des cas testés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Cas positifs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% des cas positifs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&lt;5ans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Décès</w:t>
            </w:r>
          </w:p>
        </w:tc>
      </w:tr>
      <w:tr w:rsidR="00776A8A" w:rsidRPr="00776A8A" w:rsidTr="00776A8A">
        <w:trPr>
          <w:trHeight w:val="236"/>
        </w:trPr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Kayes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5 963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5 879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98,59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3 706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63,04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2 612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776A8A" w:rsidRPr="00776A8A" w:rsidTr="00776A8A">
        <w:trPr>
          <w:trHeight w:val="236"/>
        </w:trPr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Koulikoro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11 760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12 260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104,25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9 267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75,59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6 532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776A8A" w:rsidRPr="00776A8A" w:rsidTr="00776A8A">
        <w:trPr>
          <w:trHeight w:val="236"/>
        </w:trPr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Sikasso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15 908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14 692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92,36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11 279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76,77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6 052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776A8A" w:rsidRPr="00776A8A" w:rsidTr="00776A8A">
        <w:trPr>
          <w:trHeight w:val="236"/>
        </w:trPr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Ségou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15 492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15 492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100,00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11 486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74,14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7 711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776A8A" w:rsidRPr="00776A8A" w:rsidTr="00776A8A">
        <w:trPr>
          <w:trHeight w:val="236"/>
        </w:trPr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Mopti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4 629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4 555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98,40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3 447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75,68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2 417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776A8A" w:rsidRPr="00776A8A" w:rsidTr="00776A8A">
        <w:trPr>
          <w:trHeight w:val="236"/>
        </w:trPr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Tombouctou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1 660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1 660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100,00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704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42,41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507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776A8A" w:rsidRPr="00776A8A" w:rsidTr="00776A8A">
        <w:trPr>
          <w:trHeight w:val="236"/>
        </w:trPr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Gao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1 900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1 892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99,58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1053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55,66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884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noWrap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776A8A" w:rsidRPr="00776A8A" w:rsidTr="00776A8A">
        <w:trPr>
          <w:trHeight w:val="236"/>
        </w:trPr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Kidal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118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86,44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71,57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62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noWrap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776A8A" w:rsidRPr="00776A8A" w:rsidTr="00776A8A">
        <w:trPr>
          <w:trHeight w:val="236"/>
        </w:trPr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Taoudénit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100,00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41,27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776A8A" w:rsidRPr="00776A8A" w:rsidTr="00776A8A">
        <w:trPr>
          <w:trHeight w:val="236"/>
        </w:trPr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Ménaka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552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552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100,00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324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58,70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291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776A8A" w:rsidRPr="00776A8A" w:rsidTr="00776A8A">
        <w:trPr>
          <w:trHeight w:val="236"/>
        </w:trPr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Bamako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5 236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4 931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94,17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2 938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59,58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2 099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6A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776A8A" w:rsidRPr="00776A8A" w:rsidTr="00776A8A">
        <w:trPr>
          <w:trHeight w:val="236"/>
        </w:trPr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63 281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62 078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98,10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44 303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776A8A">
              <w:rPr>
                <w:rFonts w:ascii="Arial Narrow" w:eastAsia="Times New Roman" w:hAnsi="Arial Narrow" w:cs="Calibri"/>
                <w:sz w:val="18"/>
                <w:szCs w:val="18"/>
              </w:rPr>
              <w:t>71,37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29 189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776A8A" w:rsidRPr="00776A8A" w:rsidRDefault="00776A8A" w:rsidP="00776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76A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</w:tr>
    </w:tbl>
    <w:p w:rsidR="0022571E" w:rsidRPr="00776A8A" w:rsidRDefault="00906095" w:rsidP="0022571E">
      <w:pPr>
        <w:spacing w:after="0"/>
        <w:jc w:val="both"/>
        <w:rPr>
          <w:rFonts w:ascii="Arial Narrow" w:hAnsi="Arial Narrow"/>
          <w:sz w:val="20"/>
          <w:szCs w:val="18"/>
        </w:rPr>
      </w:pPr>
      <w:r w:rsidRPr="00776A8A">
        <w:rPr>
          <w:rFonts w:ascii="Arial Narrow" w:hAnsi="Arial Narrow"/>
          <w:sz w:val="20"/>
          <w:szCs w:val="18"/>
        </w:rPr>
        <w:t xml:space="preserve">Quatre-vingt-seize </w:t>
      </w:r>
      <w:r w:rsidR="0022571E" w:rsidRPr="00776A8A">
        <w:rPr>
          <w:rFonts w:ascii="Arial Narrow" w:hAnsi="Arial Narrow"/>
          <w:sz w:val="20"/>
          <w:szCs w:val="18"/>
        </w:rPr>
        <w:t xml:space="preserve">virgule </w:t>
      </w:r>
      <w:r w:rsidR="00776A8A" w:rsidRPr="00776A8A">
        <w:rPr>
          <w:rFonts w:ascii="Arial Narrow" w:hAnsi="Arial Narrow"/>
          <w:sz w:val="20"/>
          <w:szCs w:val="18"/>
        </w:rPr>
        <w:t>dix pour cent (96,10</w:t>
      </w:r>
      <w:r w:rsidR="0022571E" w:rsidRPr="00776A8A">
        <w:rPr>
          <w:rFonts w:ascii="Arial Narrow" w:hAnsi="Arial Narrow"/>
          <w:sz w:val="20"/>
          <w:szCs w:val="18"/>
        </w:rPr>
        <w:t>%) des cas suspects de paludisme ont été testés cette semaine pa</w:t>
      </w:r>
      <w:r w:rsidR="00FD58CF" w:rsidRPr="00776A8A">
        <w:rPr>
          <w:rFonts w:ascii="Arial Narrow" w:hAnsi="Arial Narrow"/>
          <w:sz w:val="20"/>
          <w:szCs w:val="18"/>
        </w:rPr>
        <w:t>rmi lesquels soixante-</w:t>
      </w:r>
      <w:r w:rsidR="00776A8A" w:rsidRPr="00776A8A">
        <w:rPr>
          <w:rFonts w:ascii="Arial Narrow" w:hAnsi="Arial Narrow"/>
          <w:sz w:val="20"/>
          <w:szCs w:val="18"/>
        </w:rPr>
        <w:t>onze</w:t>
      </w:r>
      <w:r w:rsidR="0022571E" w:rsidRPr="00776A8A">
        <w:rPr>
          <w:rFonts w:ascii="Arial Narrow" w:hAnsi="Arial Narrow"/>
          <w:sz w:val="20"/>
          <w:szCs w:val="18"/>
        </w:rPr>
        <w:t xml:space="preserve"> virg</w:t>
      </w:r>
      <w:r w:rsidR="00FD58CF" w:rsidRPr="00776A8A">
        <w:rPr>
          <w:rFonts w:ascii="Arial Narrow" w:hAnsi="Arial Narrow"/>
          <w:sz w:val="20"/>
          <w:szCs w:val="18"/>
        </w:rPr>
        <w:t xml:space="preserve">ule </w:t>
      </w:r>
      <w:r w:rsidR="00776A8A" w:rsidRPr="00776A8A">
        <w:rPr>
          <w:rFonts w:ascii="Arial Narrow" w:hAnsi="Arial Narrow"/>
          <w:sz w:val="20"/>
          <w:szCs w:val="18"/>
        </w:rPr>
        <w:t>tren</w:t>
      </w:r>
      <w:r w:rsidR="00FD58CF" w:rsidRPr="00776A8A">
        <w:rPr>
          <w:rFonts w:ascii="Arial Narrow" w:hAnsi="Arial Narrow"/>
          <w:sz w:val="20"/>
          <w:szCs w:val="18"/>
        </w:rPr>
        <w:t>te-sept</w:t>
      </w:r>
      <w:r w:rsidRPr="00776A8A">
        <w:rPr>
          <w:rFonts w:ascii="Arial Narrow" w:hAnsi="Arial Narrow"/>
          <w:sz w:val="20"/>
          <w:szCs w:val="18"/>
        </w:rPr>
        <w:t xml:space="preserve"> pour cent (</w:t>
      </w:r>
      <w:r w:rsidR="00776A8A" w:rsidRPr="00776A8A">
        <w:rPr>
          <w:rFonts w:ascii="Arial Narrow" w:hAnsi="Arial Narrow"/>
          <w:sz w:val="20"/>
          <w:szCs w:val="18"/>
        </w:rPr>
        <w:t>71,37</w:t>
      </w:r>
      <w:r w:rsidR="0022571E" w:rsidRPr="00776A8A">
        <w:rPr>
          <w:rFonts w:ascii="Arial Narrow" w:hAnsi="Arial Narrow"/>
          <w:sz w:val="20"/>
          <w:szCs w:val="18"/>
        </w:rPr>
        <w:t xml:space="preserve">%) ont été confirmés contre </w:t>
      </w:r>
      <w:r w:rsidR="00FD58CF" w:rsidRPr="00776A8A">
        <w:rPr>
          <w:rFonts w:ascii="Arial Narrow" w:hAnsi="Arial Narrow"/>
          <w:sz w:val="20"/>
          <w:szCs w:val="18"/>
        </w:rPr>
        <w:t xml:space="preserve">soixante-neuf </w:t>
      </w:r>
      <w:r w:rsidR="00776A8A" w:rsidRPr="00776A8A">
        <w:rPr>
          <w:rFonts w:ascii="Arial Narrow" w:hAnsi="Arial Narrow"/>
          <w:sz w:val="20"/>
          <w:szCs w:val="18"/>
        </w:rPr>
        <w:t xml:space="preserve">virgule quarante-sept </w:t>
      </w:r>
      <w:r w:rsidR="00FD58CF" w:rsidRPr="00776A8A">
        <w:rPr>
          <w:rFonts w:ascii="Arial Narrow" w:hAnsi="Arial Narrow"/>
          <w:sz w:val="20"/>
          <w:szCs w:val="18"/>
        </w:rPr>
        <w:t>pour cent (69</w:t>
      </w:r>
      <w:r w:rsidR="00776A8A" w:rsidRPr="00776A8A">
        <w:rPr>
          <w:rFonts w:ascii="Arial Narrow" w:hAnsi="Arial Narrow"/>
          <w:sz w:val="20"/>
          <w:szCs w:val="18"/>
        </w:rPr>
        <w:t>,47</w:t>
      </w:r>
      <w:r w:rsidR="00FD58CF" w:rsidRPr="00776A8A">
        <w:rPr>
          <w:rFonts w:ascii="Arial Narrow" w:hAnsi="Arial Narrow"/>
          <w:sz w:val="20"/>
          <w:szCs w:val="18"/>
        </w:rPr>
        <w:t xml:space="preserve">%) </w:t>
      </w:r>
      <w:r w:rsidR="0022571E" w:rsidRPr="00776A8A">
        <w:rPr>
          <w:rFonts w:ascii="Arial Narrow" w:hAnsi="Arial Narrow"/>
          <w:sz w:val="20"/>
          <w:szCs w:val="18"/>
        </w:rPr>
        <w:t xml:space="preserve">la semaine précédente. </w:t>
      </w:r>
      <w:r w:rsidR="00776A8A" w:rsidRPr="00776A8A">
        <w:rPr>
          <w:rFonts w:ascii="Arial Narrow" w:hAnsi="Arial Narrow"/>
          <w:sz w:val="20"/>
          <w:szCs w:val="18"/>
        </w:rPr>
        <w:t>Quatre (4</w:t>
      </w:r>
      <w:r w:rsidR="0022571E" w:rsidRPr="00776A8A">
        <w:rPr>
          <w:rFonts w:ascii="Arial Narrow" w:hAnsi="Arial Narrow"/>
          <w:sz w:val="20"/>
          <w:szCs w:val="18"/>
        </w:rPr>
        <w:t>) décès ont été enregist</w:t>
      </w:r>
      <w:r w:rsidR="00FD58CF" w:rsidRPr="00776A8A">
        <w:rPr>
          <w:rFonts w:ascii="Arial Narrow" w:hAnsi="Arial Narrow"/>
          <w:sz w:val="20"/>
          <w:szCs w:val="18"/>
        </w:rPr>
        <w:t>r</w:t>
      </w:r>
      <w:r w:rsidR="00776A8A" w:rsidRPr="00776A8A">
        <w:rPr>
          <w:rFonts w:ascii="Arial Narrow" w:hAnsi="Arial Narrow"/>
          <w:sz w:val="20"/>
          <w:szCs w:val="18"/>
        </w:rPr>
        <w:t>és cette semaine contre six (6</w:t>
      </w:r>
      <w:r w:rsidR="0022571E" w:rsidRPr="00776A8A">
        <w:rPr>
          <w:rFonts w:ascii="Arial Narrow" w:hAnsi="Arial Narrow"/>
          <w:sz w:val="20"/>
          <w:szCs w:val="18"/>
        </w:rPr>
        <w:t>) la semaine précédente.</w:t>
      </w:r>
    </w:p>
    <w:p w:rsidR="005E7282" w:rsidRPr="00F84AA4" w:rsidRDefault="005E7282" w:rsidP="00625879">
      <w:pPr>
        <w:spacing w:after="0"/>
        <w:rPr>
          <w:rFonts w:ascii="Arial Narrow" w:hAnsi="Arial Narrow"/>
          <w:color w:val="FF0000"/>
          <w:sz w:val="18"/>
          <w:szCs w:val="18"/>
        </w:rPr>
      </w:pPr>
    </w:p>
    <w:p w:rsidR="004E67F7" w:rsidRPr="00F84AA4" w:rsidRDefault="00776A8A" w:rsidP="0076562A">
      <w:pPr>
        <w:spacing w:after="0"/>
        <w:jc w:val="center"/>
        <w:rPr>
          <w:rFonts w:ascii="Arial Narrow" w:hAnsi="Arial Narrow"/>
          <w:color w:val="FF0000"/>
          <w:sz w:val="16"/>
        </w:rPr>
      </w:pPr>
      <w:r>
        <w:rPr>
          <w:noProof/>
        </w:rPr>
        <w:drawing>
          <wp:inline distT="0" distB="0" distL="0" distR="0" wp14:anchorId="265C86D9" wp14:editId="1B5D345C">
            <wp:extent cx="6846073" cy="2170706"/>
            <wp:effectExtent l="0" t="0" r="0" b="1270"/>
            <wp:docPr id="3" name="Graphique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4E67F7" w:rsidRPr="003D28E5" w:rsidRDefault="00F426E5" w:rsidP="003432A1">
      <w:pPr>
        <w:pStyle w:val="Lgende"/>
        <w:spacing w:after="0"/>
        <w:jc w:val="center"/>
        <w:rPr>
          <w:rFonts w:ascii="Times New Roman" w:hAnsi="Times New Roman" w:cs="Times New Roman"/>
          <w:b w:val="0"/>
          <w:color w:val="auto"/>
          <w:sz w:val="20"/>
          <w:szCs w:val="22"/>
        </w:rPr>
      </w:pPr>
      <w:r w:rsidRPr="003D28E5">
        <w:rPr>
          <w:rFonts w:ascii="Times New Roman" w:hAnsi="Times New Roman" w:cs="Times New Roman"/>
          <w:color w:val="auto"/>
          <w:sz w:val="20"/>
          <w:szCs w:val="22"/>
        </w:rPr>
        <w:t xml:space="preserve">Figure </w:t>
      </w:r>
      <w:r w:rsidR="008806EA" w:rsidRPr="003D28E5">
        <w:rPr>
          <w:rFonts w:ascii="Times New Roman" w:hAnsi="Times New Roman" w:cs="Times New Roman"/>
          <w:color w:val="auto"/>
          <w:sz w:val="20"/>
          <w:szCs w:val="22"/>
        </w:rPr>
        <w:t>10</w:t>
      </w:r>
      <w:r w:rsidRPr="003D28E5">
        <w:rPr>
          <w:rFonts w:ascii="Times New Roman" w:hAnsi="Times New Roman" w:cs="Times New Roman"/>
          <w:b w:val="0"/>
          <w:color w:val="auto"/>
          <w:sz w:val="20"/>
          <w:szCs w:val="22"/>
        </w:rPr>
        <w:t>: Evolution hebdomadaire des cas confirmés de palu</w:t>
      </w:r>
      <w:r w:rsidR="00B177ED" w:rsidRPr="003D28E5">
        <w:rPr>
          <w:rFonts w:ascii="Times New Roman" w:hAnsi="Times New Roman" w:cs="Times New Roman"/>
          <w:b w:val="0"/>
          <w:color w:val="auto"/>
          <w:sz w:val="20"/>
          <w:szCs w:val="22"/>
        </w:rPr>
        <w:t xml:space="preserve">disme </w:t>
      </w:r>
      <w:r w:rsidR="003D28E5" w:rsidRPr="003D28E5">
        <w:rPr>
          <w:rFonts w:ascii="Times New Roman" w:hAnsi="Times New Roman" w:cs="Times New Roman"/>
          <w:b w:val="0"/>
          <w:color w:val="auto"/>
          <w:sz w:val="20"/>
          <w:szCs w:val="22"/>
        </w:rPr>
        <w:t>en 2016 et 2017 de S1 à S36</w:t>
      </w:r>
    </w:p>
    <w:p w:rsidR="008806EA" w:rsidRPr="003D28E5" w:rsidRDefault="008806EA" w:rsidP="00B81B06">
      <w:pPr>
        <w:spacing w:after="0"/>
        <w:rPr>
          <w:rFonts w:ascii="Arial Narrow" w:hAnsi="Arial Narrow"/>
        </w:rPr>
      </w:pPr>
    </w:p>
    <w:p w:rsidR="00FD58CF" w:rsidRPr="003D28E5" w:rsidRDefault="00FD58CF" w:rsidP="00FD58CF">
      <w:pPr>
        <w:spacing w:after="0"/>
        <w:rPr>
          <w:rFonts w:ascii="Arial Narrow" w:hAnsi="Arial Narrow"/>
        </w:rPr>
      </w:pPr>
      <w:r w:rsidRPr="003D28E5">
        <w:rPr>
          <w:rFonts w:ascii="Arial Narrow" w:hAnsi="Arial Narrow"/>
        </w:rPr>
        <w:t xml:space="preserve">Il a été enregistré </w:t>
      </w:r>
      <w:r w:rsidR="003D28E5" w:rsidRPr="003D28E5">
        <w:rPr>
          <w:rFonts w:ascii="Arial Narrow" w:hAnsi="Arial Narrow"/>
        </w:rPr>
        <w:t xml:space="preserve">827 892 </w:t>
      </w:r>
      <w:r w:rsidRPr="003D28E5">
        <w:rPr>
          <w:rFonts w:ascii="Arial Narrow" w:hAnsi="Arial Narrow"/>
        </w:rPr>
        <w:t xml:space="preserve">cas confirmés de paludisme en 2017 contre </w:t>
      </w:r>
      <w:r w:rsidR="003D28E5" w:rsidRPr="003D28E5">
        <w:rPr>
          <w:rFonts w:ascii="Arial Narrow" w:hAnsi="Arial Narrow"/>
        </w:rPr>
        <w:t>817 632</w:t>
      </w:r>
      <w:r w:rsidRPr="003D28E5">
        <w:rPr>
          <w:rFonts w:ascii="Arial Narrow" w:hAnsi="Arial Narrow"/>
        </w:rPr>
        <w:t xml:space="preserve"> cas pour la même période en 2016, soit une augmentation de </w:t>
      </w:r>
      <w:r w:rsidR="003D28E5" w:rsidRPr="003D28E5">
        <w:rPr>
          <w:rFonts w:ascii="Arial Narrow" w:hAnsi="Arial Narrow"/>
        </w:rPr>
        <w:t>10 260</w:t>
      </w:r>
      <w:r w:rsidRPr="003D28E5">
        <w:rPr>
          <w:rFonts w:ascii="Arial Narrow" w:hAnsi="Arial Narrow"/>
        </w:rPr>
        <w:t xml:space="preserve"> cas. Cette situation pourrait s’expliquer par les facteurs suivants : l’amélioration du système de collecte de données,  les interventions  des brigades de lutte contre le paludisme et la communication pour le changement de comportement. </w:t>
      </w:r>
    </w:p>
    <w:p w:rsidR="0022571E" w:rsidRPr="00F84AA4" w:rsidRDefault="0022571E" w:rsidP="0022571E">
      <w:pPr>
        <w:spacing w:after="0"/>
        <w:rPr>
          <w:rFonts w:ascii="Arial Narrow" w:hAnsi="Arial Narrow"/>
          <w:color w:val="FF0000"/>
        </w:rPr>
      </w:pPr>
    </w:p>
    <w:p w:rsidR="0022571E" w:rsidRPr="00F84AA4" w:rsidRDefault="0022571E" w:rsidP="0022571E">
      <w:pPr>
        <w:spacing w:after="0" w:line="240" w:lineRule="auto"/>
        <w:rPr>
          <w:rFonts w:ascii="Arial Narrow" w:hAnsi="Arial Narrow"/>
          <w:b/>
          <w:color w:val="FF0000"/>
          <w:sz w:val="18"/>
        </w:rPr>
      </w:pPr>
    </w:p>
    <w:p w:rsidR="0022571E" w:rsidRPr="003D28E5" w:rsidRDefault="0022571E" w:rsidP="0022571E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3D28E5">
        <w:rPr>
          <w:rFonts w:ascii="Arial Narrow" w:hAnsi="Arial Narrow"/>
          <w:b/>
          <w:sz w:val="24"/>
          <w:szCs w:val="24"/>
        </w:rPr>
        <w:t>Conclusion :</w:t>
      </w:r>
    </w:p>
    <w:p w:rsidR="0022571E" w:rsidRPr="003D28E5" w:rsidRDefault="0022571E" w:rsidP="0022571E">
      <w:pPr>
        <w:spacing w:after="0" w:line="240" w:lineRule="auto"/>
        <w:rPr>
          <w:rFonts w:ascii="Arial Narrow" w:hAnsi="Arial Narrow"/>
          <w:szCs w:val="24"/>
        </w:rPr>
      </w:pPr>
      <w:r w:rsidRPr="003D28E5">
        <w:rPr>
          <w:rFonts w:ascii="Arial Narrow" w:hAnsi="Arial Narrow"/>
          <w:szCs w:val="24"/>
        </w:rPr>
        <w:t>La situation épidémiologique de cette semaine a été caractérisée par une accalmie sur  l’ensemble du territoire national.</w:t>
      </w:r>
    </w:p>
    <w:p w:rsidR="0033684B" w:rsidRPr="00F84AA4" w:rsidRDefault="0033684B" w:rsidP="0022571E">
      <w:pPr>
        <w:spacing w:after="0"/>
        <w:rPr>
          <w:rFonts w:ascii="Arial Narrow" w:hAnsi="Arial Narrow"/>
          <w:color w:val="FF0000"/>
          <w:szCs w:val="24"/>
        </w:rPr>
      </w:pPr>
    </w:p>
    <w:sectPr w:rsidR="0033684B" w:rsidRPr="00F84AA4" w:rsidSect="00540DF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90F" w:rsidRDefault="0042090F" w:rsidP="0033684B">
      <w:pPr>
        <w:spacing w:after="0" w:line="240" w:lineRule="auto"/>
      </w:pPr>
      <w:r>
        <w:separator/>
      </w:r>
    </w:p>
  </w:endnote>
  <w:endnote w:type="continuationSeparator" w:id="0">
    <w:p w:rsidR="0042090F" w:rsidRDefault="0042090F" w:rsidP="00336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90F" w:rsidRDefault="0042090F" w:rsidP="0033684B">
      <w:pPr>
        <w:spacing w:after="0" w:line="240" w:lineRule="auto"/>
      </w:pPr>
      <w:r>
        <w:separator/>
      </w:r>
    </w:p>
  </w:footnote>
  <w:footnote w:type="continuationSeparator" w:id="0">
    <w:p w:rsidR="0042090F" w:rsidRDefault="0042090F" w:rsidP="003368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20902"/>
    <w:multiLevelType w:val="hybridMultilevel"/>
    <w:tmpl w:val="7B143F0E"/>
    <w:lvl w:ilvl="0" w:tplc="7908A04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EE50833"/>
    <w:multiLevelType w:val="multilevel"/>
    <w:tmpl w:val="040C001D"/>
    <w:styleLink w:val="Styl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72C374B"/>
    <w:multiLevelType w:val="hybridMultilevel"/>
    <w:tmpl w:val="6C1AA850"/>
    <w:lvl w:ilvl="0" w:tplc="AE7A1BE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7678E"/>
    <w:multiLevelType w:val="hybridMultilevel"/>
    <w:tmpl w:val="ED6281EC"/>
    <w:lvl w:ilvl="0" w:tplc="C944D9A4">
      <w:start w:val="1"/>
      <w:numFmt w:val="bullet"/>
      <w:lvlText w:val=""/>
      <w:lvlJc w:val="left"/>
      <w:pPr>
        <w:ind w:left="502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2CD765CF"/>
    <w:multiLevelType w:val="hybridMultilevel"/>
    <w:tmpl w:val="0F48BBA8"/>
    <w:lvl w:ilvl="0" w:tplc="99062204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9F20CC"/>
    <w:multiLevelType w:val="hybridMultilevel"/>
    <w:tmpl w:val="58729C76"/>
    <w:lvl w:ilvl="0" w:tplc="C9F08204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F850B6"/>
    <w:multiLevelType w:val="hybridMultilevel"/>
    <w:tmpl w:val="E2F67654"/>
    <w:lvl w:ilvl="0" w:tplc="5004319A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DF09CD"/>
    <w:multiLevelType w:val="hybridMultilevel"/>
    <w:tmpl w:val="6F3CE35C"/>
    <w:lvl w:ilvl="0" w:tplc="C9F08204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19755D"/>
    <w:multiLevelType w:val="hybridMultilevel"/>
    <w:tmpl w:val="A1D2668E"/>
    <w:lvl w:ilvl="0" w:tplc="C9F08204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E83F4E"/>
    <w:multiLevelType w:val="hybridMultilevel"/>
    <w:tmpl w:val="3E56BE58"/>
    <w:lvl w:ilvl="0" w:tplc="B6264742">
      <w:numFmt w:val="bullet"/>
      <w:lvlText w:val="-"/>
      <w:lvlJc w:val="left"/>
      <w:pPr>
        <w:ind w:left="644" w:hanging="360"/>
      </w:pPr>
      <w:rPr>
        <w:rFonts w:ascii="Arial Narrow" w:eastAsiaTheme="minorHAnsi" w:hAnsi="Arial Narrow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9"/>
  </w:num>
  <w:num w:numId="5">
    <w:abstractNumId w:val="0"/>
  </w:num>
  <w:num w:numId="6">
    <w:abstractNumId w:val="4"/>
  </w:num>
  <w:num w:numId="7">
    <w:abstractNumId w:val="5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3D4"/>
    <w:rsid w:val="00006F6D"/>
    <w:rsid w:val="0001280C"/>
    <w:rsid w:val="00013285"/>
    <w:rsid w:val="00015E35"/>
    <w:rsid w:val="000207C1"/>
    <w:rsid w:val="000239FA"/>
    <w:rsid w:val="00024D8D"/>
    <w:rsid w:val="0002772C"/>
    <w:rsid w:val="00027B59"/>
    <w:rsid w:val="000324BF"/>
    <w:rsid w:val="0003393F"/>
    <w:rsid w:val="000349B7"/>
    <w:rsid w:val="00034C3E"/>
    <w:rsid w:val="0003760A"/>
    <w:rsid w:val="00040A51"/>
    <w:rsid w:val="00040AD2"/>
    <w:rsid w:val="000419A6"/>
    <w:rsid w:val="00041A26"/>
    <w:rsid w:val="000433AC"/>
    <w:rsid w:val="00043C94"/>
    <w:rsid w:val="000445FD"/>
    <w:rsid w:val="00051D80"/>
    <w:rsid w:val="00051FFE"/>
    <w:rsid w:val="00053355"/>
    <w:rsid w:val="00055996"/>
    <w:rsid w:val="000579A4"/>
    <w:rsid w:val="00062C95"/>
    <w:rsid w:val="00064960"/>
    <w:rsid w:val="0007066F"/>
    <w:rsid w:val="00071AD4"/>
    <w:rsid w:val="00071B93"/>
    <w:rsid w:val="00071C0F"/>
    <w:rsid w:val="000743E1"/>
    <w:rsid w:val="00074409"/>
    <w:rsid w:val="000752C1"/>
    <w:rsid w:val="00081FA3"/>
    <w:rsid w:val="0008229C"/>
    <w:rsid w:val="00084237"/>
    <w:rsid w:val="00084BE0"/>
    <w:rsid w:val="000860FC"/>
    <w:rsid w:val="00086379"/>
    <w:rsid w:val="00087204"/>
    <w:rsid w:val="000918C3"/>
    <w:rsid w:val="0009283D"/>
    <w:rsid w:val="00092B00"/>
    <w:rsid w:val="00097CC1"/>
    <w:rsid w:val="000A2456"/>
    <w:rsid w:val="000A257D"/>
    <w:rsid w:val="000A27D6"/>
    <w:rsid w:val="000A2F56"/>
    <w:rsid w:val="000A3B11"/>
    <w:rsid w:val="000B37D4"/>
    <w:rsid w:val="000B5175"/>
    <w:rsid w:val="000B57BB"/>
    <w:rsid w:val="000B620B"/>
    <w:rsid w:val="000B774A"/>
    <w:rsid w:val="000B7D04"/>
    <w:rsid w:val="000B7EF7"/>
    <w:rsid w:val="000C5B71"/>
    <w:rsid w:val="000C60AD"/>
    <w:rsid w:val="000D0399"/>
    <w:rsid w:val="000D0568"/>
    <w:rsid w:val="000D1BB9"/>
    <w:rsid w:val="000D1BE2"/>
    <w:rsid w:val="000D2E4C"/>
    <w:rsid w:val="000D3387"/>
    <w:rsid w:val="000D3B56"/>
    <w:rsid w:val="000D6385"/>
    <w:rsid w:val="000D759E"/>
    <w:rsid w:val="000D7D9F"/>
    <w:rsid w:val="000E09D8"/>
    <w:rsid w:val="000E2D8D"/>
    <w:rsid w:val="000E2EB5"/>
    <w:rsid w:val="000E609F"/>
    <w:rsid w:val="000F17BE"/>
    <w:rsid w:val="000F5FDE"/>
    <w:rsid w:val="000F710B"/>
    <w:rsid w:val="00101879"/>
    <w:rsid w:val="00103E91"/>
    <w:rsid w:val="00104CF1"/>
    <w:rsid w:val="00104EDE"/>
    <w:rsid w:val="001052C6"/>
    <w:rsid w:val="0011021F"/>
    <w:rsid w:val="001123D4"/>
    <w:rsid w:val="00113F56"/>
    <w:rsid w:val="00114786"/>
    <w:rsid w:val="00115E54"/>
    <w:rsid w:val="0011611B"/>
    <w:rsid w:val="001175AB"/>
    <w:rsid w:val="001176A0"/>
    <w:rsid w:val="00117952"/>
    <w:rsid w:val="001202EC"/>
    <w:rsid w:val="001243C7"/>
    <w:rsid w:val="00125E2B"/>
    <w:rsid w:val="0012663C"/>
    <w:rsid w:val="001328A5"/>
    <w:rsid w:val="00135D41"/>
    <w:rsid w:val="0013627F"/>
    <w:rsid w:val="001370F8"/>
    <w:rsid w:val="00141D4E"/>
    <w:rsid w:val="00146D5C"/>
    <w:rsid w:val="00150923"/>
    <w:rsid w:val="00151332"/>
    <w:rsid w:val="0015144D"/>
    <w:rsid w:val="00154C9B"/>
    <w:rsid w:val="00155874"/>
    <w:rsid w:val="0015685E"/>
    <w:rsid w:val="00161E35"/>
    <w:rsid w:val="00161FDD"/>
    <w:rsid w:val="001630BA"/>
    <w:rsid w:val="00164CEE"/>
    <w:rsid w:val="001669AC"/>
    <w:rsid w:val="00167D7A"/>
    <w:rsid w:val="00172BCB"/>
    <w:rsid w:val="00174959"/>
    <w:rsid w:val="0017697C"/>
    <w:rsid w:val="001810A9"/>
    <w:rsid w:val="001811B1"/>
    <w:rsid w:val="00184AE1"/>
    <w:rsid w:val="00186096"/>
    <w:rsid w:val="001924A2"/>
    <w:rsid w:val="00194A02"/>
    <w:rsid w:val="001959B4"/>
    <w:rsid w:val="0019606F"/>
    <w:rsid w:val="001A07FF"/>
    <w:rsid w:val="001A0DD5"/>
    <w:rsid w:val="001B37D3"/>
    <w:rsid w:val="001B43B9"/>
    <w:rsid w:val="001B5A90"/>
    <w:rsid w:val="001B6BDA"/>
    <w:rsid w:val="001B7592"/>
    <w:rsid w:val="001C15AD"/>
    <w:rsid w:val="001C4D42"/>
    <w:rsid w:val="001C5D1B"/>
    <w:rsid w:val="001C744D"/>
    <w:rsid w:val="001D653E"/>
    <w:rsid w:val="001E1617"/>
    <w:rsid w:val="001E17A3"/>
    <w:rsid w:val="001E1907"/>
    <w:rsid w:val="001E407A"/>
    <w:rsid w:val="001E4F18"/>
    <w:rsid w:val="001F0588"/>
    <w:rsid w:val="001F1CE0"/>
    <w:rsid w:val="001F3025"/>
    <w:rsid w:val="001F45CF"/>
    <w:rsid w:val="001F7FEC"/>
    <w:rsid w:val="00200A64"/>
    <w:rsid w:val="00203013"/>
    <w:rsid w:val="00203A8D"/>
    <w:rsid w:val="00204999"/>
    <w:rsid w:val="00204FBC"/>
    <w:rsid w:val="00205517"/>
    <w:rsid w:val="0021275F"/>
    <w:rsid w:val="00213195"/>
    <w:rsid w:val="0021370E"/>
    <w:rsid w:val="00214621"/>
    <w:rsid w:val="00216842"/>
    <w:rsid w:val="00216E0A"/>
    <w:rsid w:val="002170E8"/>
    <w:rsid w:val="0022180A"/>
    <w:rsid w:val="00221B4D"/>
    <w:rsid w:val="00222893"/>
    <w:rsid w:val="0022394D"/>
    <w:rsid w:val="00223B17"/>
    <w:rsid w:val="0022571E"/>
    <w:rsid w:val="00225AC5"/>
    <w:rsid w:val="00231C38"/>
    <w:rsid w:val="00233626"/>
    <w:rsid w:val="00236005"/>
    <w:rsid w:val="00237DAC"/>
    <w:rsid w:val="00240A7F"/>
    <w:rsid w:val="00241795"/>
    <w:rsid w:val="00242622"/>
    <w:rsid w:val="00244534"/>
    <w:rsid w:val="00253871"/>
    <w:rsid w:val="00253D91"/>
    <w:rsid w:val="002614FB"/>
    <w:rsid w:val="002617CC"/>
    <w:rsid w:val="002668E5"/>
    <w:rsid w:val="0027029D"/>
    <w:rsid w:val="00270804"/>
    <w:rsid w:val="00274194"/>
    <w:rsid w:val="0027426A"/>
    <w:rsid w:val="00275CC1"/>
    <w:rsid w:val="0028077B"/>
    <w:rsid w:val="002807C4"/>
    <w:rsid w:val="00280D03"/>
    <w:rsid w:val="002818D5"/>
    <w:rsid w:val="00282A10"/>
    <w:rsid w:val="00282D5D"/>
    <w:rsid w:val="00284C9C"/>
    <w:rsid w:val="00285152"/>
    <w:rsid w:val="00285E0B"/>
    <w:rsid w:val="00290508"/>
    <w:rsid w:val="00292569"/>
    <w:rsid w:val="00292F64"/>
    <w:rsid w:val="002A0636"/>
    <w:rsid w:val="002A0FF2"/>
    <w:rsid w:val="002A214C"/>
    <w:rsid w:val="002A5677"/>
    <w:rsid w:val="002A6E03"/>
    <w:rsid w:val="002B0AFF"/>
    <w:rsid w:val="002B12DF"/>
    <w:rsid w:val="002B14DF"/>
    <w:rsid w:val="002B263E"/>
    <w:rsid w:val="002B5270"/>
    <w:rsid w:val="002C13DA"/>
    <w:rsid w:val="002C2D41"/>
    <w:rsid w:val="002C68FD"/>
    <w:rsid w:val="002C724B"/>
    <w:rsid w:val="002C7BCD"/>
    <w:rsid w:val="002D08A2"/>
    <w:rsid w:val="002D36CD"/>
    <w:rsid w:val="002E0F41"/>
    <w:rsid w:val="002E1859"/>
    <w:rsid w:val="002E349D"/>
    <w:rsid w:val="002E4A65"/>
    <w:rsid w:val="002E62EF"/>
    <w:rsid w:val="002E71B9"/>
    <w:rsid w:val="002E7338"/>
    <w:rsid w:val="002F2960"/>
    <w:rsid w:val="002F3DFF"/>
    <w:rsid w:val="002F4467"/>
    <w:rsid w:val="002F5A10"/>
    <w:rsid w:val="002F5A4B"/>
    <w:rsid w:val="002F6B34"/>
    <w:rsid w:val="00300C60"/>
    <w:rsid w:val="00300DE4"/>
    <w:rsid w:val="00302227"/>
    <w:rsid w:val="003026E1"/>
    <w:rsid w:val="00302980"/>
    <w:rsid w:val="00302D01"/>
    <w:rsid w:val="00303341"/>
    <w:rsid w:val="003040CD"/>
    <w:rsid w:val="003066CB"/>
    <w:rsid w:val="003066E1"/>
    <w:rsid w:val="00311624"/>
    <w:rsid w:val="00311B75"/>
    <w:rsid w:val="00314481"/>
    <w:rsid w:val="00314B5E"/>
    <w:rsid w:val="00314E3C"/>
    <w:rsid w:val="00322B5F"/>
    <w:rsid w:val="00324342"/>
    <w:rsid w:val="003257DC"/>
    <w:rsid w:val="00326FB6"/>
    <w:rsid w:val="00330129"/>
    <w:rsid w:val="00330BD9"/>
    <w:rsid w:val="003322A1"/>
    <w:rsid w:val="003357FF"/>
    <w:rsid w:val="0033684B"/>
    <w:rsid w:val="003416C7"/>
    <w:rsid w:val="003432A1"/>
    <w:rsid w:val="003447BA"/>
    <w:rsid w:val="00347258"/>
    <w:rsid w:val="003505CE"/>
    <w:rsid w:val="003514E0"/>
    <w:rsid w:val="00357039"/>
    <w:rsid w:val="00357290"/>
    <w:rsid w:val="003574B5"/>
    <w:rsid w:val="00357ABC"/>
    <w:rsid w:val="003610E5"/>
    <w:rsid w:val="00362A33"/>
    <w:rsid w:val="003638F8"/>
    <w:rsid w:val="00364801"/>
    <w:rsid w:val="0037004F"/>
    <w:rsid w:val="0037051E"/>
    <w:rsid w:val="00370DC9"/>
    <w:rsid w:val="00373627"/>
    <w:rsid w:val="00373FBB"/>
    <w:rsid w:val="0037432E"/>
    <w:rsid w:val="00374F9E"/>
    <w:rsid w:val="00380B96"/>
    <w:rsid w:val="003810E3"/>
    <w:rsid w:val="00382D4A"/>
    <w:rsid w:val="00383912"/>
    <w:rsid w:val="00385C3A"/>
    <w:rsid w:val="00387651"/>
    <w:rsid w:val="00391D6D"/>
    <w:rsid w:val="00394272"/>
    <w:rsid w:val="003949BC"/>
    <w:rsid w:val="00395E5D"/>
    <w:rsid w:val="003A05DB"/>
    <w:rsid w:val="003A1DE3"/>
    <w:rsid w:val="003A26CB"/>
    <w:rsid w:val="003A284F"/>
    <w:rsid w:val="003A5ABC"/>
    <w:rsid w:val="003A5FCD"/>
    <w:rsid w:val="003B14FF"/>
    <w:rsid w:val="003B16BC"/>
    <w:rsid w:val="003B2AD1"/>
    <w:rsid w:val="003B3A25"/>
    <w:rsid w:val="003B6090"/>
    <w:rsid w:val="003B7FB0"/>
    <w:rsid w:val="003C56E2"/>
    <w:rsid w:val="003C66EC"/>
    <w:rsid w:val="003C710D"/>
    <w:rsid w:val="003C74D7"/>
    <w:rsid w:val="003C7828"/>
    <w:rsid w:val="003C7E6C"/>
    <w:rsid w:val="003D172B"/>
    <w:rsid w:val="003D189A"/>
    <w:rsid w:val="003D28E5"/>
    <w:rsid w:val="003D29E5"/>
    <w:rsid w:val="003D4B92"/>
    <w:rsid w:val="003E152A"/>
    <w:rsid w:val="003E1625"/>
    <w:rsid w:val="003E2714"/>
    <w:rsid w:val="003E29EC"/>
    <w:rsid w:val="003E2F47"/>
    <w:rsid w:val="003E3D0C"/>
    <w:rsid w:val="003E4A69"/>
    <w:rsid w:val="003E59C3"/>
    <w:rsid w:val="003E7333"/>
    <w:rsid w:val="003F0A41"/>
    <w:rsid w:val="003F0DDA"/>
    <w:rsid w:val="003F39F6"/>
    <w:rsid w:val="003F5740"/>
    <w:rsid w:val="004037F6"/>
    <w:rsid w:val="00413602"/>
    <w:rsid w:val="00415577"/>
    <w:rsid w:val="0042090F"/>
    <w:rsid w:val="004242DF"/>
    <w:rsid w:val="00425C45"/>
    <w:rsid w:val="00426682"/>
    <w:rsid w:val="00426A4E"/>
    <w:rsid w:val="00427DFE"/>
    <w:rsid w:val="00430E2B"/>
    <w:rsid w:val="00431477"/>
    <w:rsid w:val="0043149B"/>
    <w:rsid w:val="00431DF7"/>
    <w:rsid w:val="00431EC8"/>
    <w:rsid w:val="00431F7E"/>
    <w:rsid w:val="0043273F"/>
    <w:rsid w:val="00432EE7"/>
    <w:rsid w:val="00433CE7"/>
    <w:rsid w:val="00435EC9"/>
    <w:rsid w:val="00436B92"/>
    <w:rsid w:val="004371B7"/>
    <w:rsid w:val="00442B55"/>
    <w:rsid w:val="00444DC4"/>
    <w:rsid w:val="004470CD"/>
    <w:rsid w:val="00450AD7"/>
    <w:rsid w:val="00452EC9"/>
    <w:rsid w:val="00453D71"/>
    <w:rsid w:val="0045440E"/>
    <w:rsid w:val="00463F4E"/>
    <w:rsid w:val="004705F8"/>
    <w:rsid w:val="0047201D"/>
    <w:rsid w:val="00475FEC"/>
    <w:rsid w:val="00477DF0"/>
    <w:rsid w:val="004816A1"/>
    <w:rsid w:val="0048260B"/>
    <w:rsid w:val="00483023"/>
    <w:rsid w:val="00483ACF"/>
    <w:rsid w:val="00486462"/>
    <w:rsid w:val="00486AD0"/>
    <w:rsid w:val="00486D0D"/>
    <w:rsid w:val="00486F3E"/>
    <w:rsid w:val="0048755A"/>
    <w:rsid w:val="00493A18"/>
    <w:rsid w:val="00494A0B"/>
    <w:rsid w:val="00495BF8"/>
    <w:rsid w:val="0049604A"/>
    <w:rsid w:val="004967C8"/>
    <w:rsid w:val="004A00AF"/>
    <w:rsid w:val="004A27AF"/>
    <w:rsid w:val="004A5A3D"/>
    <w:rsid w:val="004A6930"/>
    <w:rsid w:val="004A7B9F"/>
    <w:rsid w:val="004B107D"/>
    <w:rsid w:val="004B15F4"/>
    <w:rsid w:val="004B1958"/>
    <w:rsid w:val="004B612B"/>
    <w:rsid w:val="004C07EA"/>
    <w:rsid w:val="004C0820"/>
    <w:rsid w:val="004C4737"/>
    <w:rsid w:val="004C5D1E"/>
    <w:rsid w:val="004C703B"/>
    <w:rsid w:val="004D4F68"/>
    <w:rsid w:val="004D6701"/>
    <w:rsid w:val="004E4D44"/>
    <w:rsid w:val="004E67F7"/>
    <w:rsid w:val="004E6A4A"/>
    <w:rsid w:val="004E786E"/>
    <w:rsid w:val="004F39B1"/>
    <w:rsid w:val="004F6055"/>
    <w:rsid w:val="004F66FA"/>
    <w:rsid w:val="004F7120"/>
    <w:rsid w:val="004F7EA5"/>
    <w:rsid w:val="00500DD5"/>
    <w:rsid w:val="0050638C"/>
    <w:rsid w:val="005102E3"/>
    <w:rsid w:val="00514344"/>
    <w:rsid w:val="005156C3"/>
    <w:rsid w:val="0052066E"/>
    <w:rsid w:val="00521220"/>
    <w:rsid w:val="00521F10"/>
    <w:rsid w:val="00526F5F"/>
    <w:rsid w:val="0052765D"/>
    <w:rsid w:val="00530567"/>
    <w:rsid w:val="005321A2"/>
    <w:rsid w:val="005324CB"/>
    <w:rsid w:val="00533114"/>
    <w:rsid w:val="00536305"/>
    <w:rsid w:val="005400C7"/>
    <w:rsid w:val="00540DF5"/>
    <w:rsid w:val="00542804"/>
    <w:rsid w:val="00543DFF"/>
    <w:rsid w:val="0054492D"/>
    <w:rsid w:val="005456C2"/>
    <w:rsid w:val="00546FC4"/>
    <w:rsid w:val="005471D8"/>
    <w:rsid w:val="005503B0"/>
    <w:rsid w:val="005513A6"/>
    <w:rsid w:val="005514A4"/>
    <w:rsid w:val="005522FB"/>
    <w:rsid w:val="0055359E"/>
    <w:rsid w:val="00553C13"/>
    <w:rsid w:val="00553ED2"/>
    <w:rsid w:val="005560A5"/>
    <w:rsid w:val="00556587"/>
    <w:rsid w:val="005573EC"/>
    <w:rsid w:val="00561DCC"/>
    <w:rsid w:val="0056242B"/>
    <w:rsid w:val="00564591"/>
    <w:rsid w:val="0056505C"/>
    <w:rsid w:val="0056784D"/>
    <w:rsid w:val="00571BFE"/>
    <w:rsid w:val="00573F57"/>
    <w:rsid w:val="005749ED"/>
    <w:rsid w:val="00577CB4"/>
    <w:rsid w:val="00580C8C"/>
    <w:rsid w:val="00582F71"/>
    <w:rsid w:val="0058408B"/>
    <w:rsid w:val="005848C5"/>
    <w:rsid w:val="00584C06"/>
    <w:rsid w:val="005855CA"/>
    <w:rsid w:val="00585DDF"/>
    <w:rsid w:val="00586107"/>
    <w:rsid w:val="0059147A"/>
    <w:rsid w:val="005916AA"/>
    <w:rsid w:val="00591931"/>
    <w:rsid w:val="00591C78"/>
    <w:rsid w:val="00592C17"/>
    <w:rsid w:val="00593847"/>
    <w:rsid w:val="0059473D"/>
    <w:rsid w:val="00597B8B"/>
    <w:rsid w:val="005A0E6E"/>
    <w:rsid w:val="005A13A9"/>
    <w:rsid w:val="005A2A9C"/>
    <w:rsid w:val="005A2E42"/>
    <w:rsid w:val="005A440F"/>
    <w:rsid w:val="005A4FEE"/>
    <w:rsid w:val="005A7211"/>
    <w:rsid w:val="005A7828"/>
    <w:rsid w:val="005A7EAF"/>
    <w:rsid w:val="005B1407"/>
    <w:rsid w:val="005B2938"/>
    <w:rsid w:val="005B3210"/>
    <w:rsid w:val="005B52EB"/>
    <w:rsid w:val="005B610D"/>
    <w:rsid w:val="005B6CAE"/>
    <w:rsid w:val="005B75D5"/>
    <w:rsid w:val="005C0D94"/>
    <w:rsid w:val="005C11D3"/>
    <w:rsid w:val="005C1727"/>
    <w:rsid w:val="005C2317"/>
    <w:rsid w:val="005C35D2"/>
    <w:rsid w:val="005C3E27"/>
    <w:rsid w:val="005C6D36"/>
    <w:rsid w:val="005C6F0B"/>
    <w:rsid w:val="005D0906"/>
    <w:rsid w:val="005D18FA"/>
    <w:rsid w:val="005E1F44"/>
    <w:rsid w:val="005E2535"/>
    <w:rsid w:val="005E5BD4"/>
    <w:rsid w:val="005E7282"/>
    <w:rsid w:val="005E7C7C"/>
    <w:rsid w:val="005F0CB6"/>
    <w:rsid w:val="005F4928"/>
    <w:rsid w:val="005F5D64"/>
    <w:rsid w:val="005F7AB8"/>
    <w:rsid w:val="00600EEF"/>
    <w:rsid w:val="00601224"/>
    <w:rsid w:val="006023E6"/>
    <w:rsid w:val="00607B07"/>
    <w:rsid w:val="00610C62"/>
    <w:rsid w:val="0061446C"/>
    <w:rsid w:val="00622DE9"/>
    <w:rsid w:val="006232B8"/>
    <w:rsid w:val="00625879"/>
    <w:rsid w:val="00627762"/>
    <w:rsid w:val="00632362"/>
    <w:rsid w:val="00641958"/>
    <w:rsid w:val="00643076"/>
    <w:rsid w:val="00644026"/>
    <w:rsid w:val="00644405"/>
    <w:rsid w:val="0064647B"/>
    <w:rsid w:val="00650148"/>
    <w:rsid w:val="0065059D"/>
    <w:rsid w:val="00653E98"/>
    <w:rsid w:val="00654227"/>
    <w:rsid w:val="00654C1E"/>
    <w:rsid w:val="00656483"/>
    <w:rsid w:val="00657E0B"/>
    <w:rsid w:val="00660E0B"/>
    <w:rsid w:val="0066235C"/>
    <w:rsid w:val="00662E74"/>
    <w:rsid w:val="006630AE"/>
    <w:rsid w:val="00663A37"/>
    <w:rsid w:val="00663F15"/>
    <w:rsid w:val="00664C89"/>
    <w:rsid w:val="00672006"/>
    <w:rsid w:val="00673D02"/>
    <w:rsid w:val="00676052"/>
    <w:rsid w:val="00676FBA"/>
    <w:rsid w:val="00681E10"/>
    <w:rsid w:val="00683834"/>
    <w:rsid w:val="00683A16"/>
    <w:rsid w:val="00684AC0"/>
    <w:rsid w:val="00684D77"/>
    <w:rsid w:val="00685163"/>
    <w:rsid w:val="00686254"/>
    <w:rsid w:val="00686BBF"/>
    <w:rsid w:val="00690F02"/>
    <w:rsid w:val="00692086"/>
    <w:rsid w:val="00692221"/>
    <w:rsid w:val="006A0D44"/>
    <w:rsid w:val="006A1198"/>
    <w:rsid w:val="006A1D5F"/>
    <w:rsid w:val="006A33FD"/>
    <w:rsid w:val="006A59AF"/>
    <w:rsid w:val="006A5F7B"/>
    <w:rsid w:val="006A7384"/>
    <w:rsid w:val="006A79DA"/>
    <w:rsid w:val="006B1A45"/>
    <w:rsid w:val="006B24CA"/>
    <w:rsid w:val="006C01CE"/>
    <w:rsid w:val="006C0BA2"/>
    <w:rsid w:val="006C0C05"/>
    <w:rsid w:val="006C1304"/>
    <w:rsid w:val="006C1413"/>
    <w:rsid w:val="006C306F"/>
    <w:rsid w:val="006D07E6"/>
    <w:rsid w:val="006D3E5D"/>
    <w:rsid w:val="006D3EED"/>
    <w:rsid w:val="006D51AF"/>
    <w:rsid w:val="006E25D6"/>
    <w:rsid w:val="006E2CCF"/>
    <w:rsid w:val="006E2F0C"/>
    <w:rsid w:val="006E5620"/>
    <w:rsid w:val="006E6AE9"/>
    <w:rsid w:val="006F5792"/>
    <w:rsid w:val="006F5E31"/>
    <w:rsid w:val="006F68D0"/>
    <w:rsid w:val="0070254B"/>
    <w:rsid w:val="00702C50"/>
    <w:rsid w:val="00704AA8"/>
    <w:rsid w:val="00707227"/>
    <w:rsid w:val="0071068A"/>
    <w:rsid w:val="0071107B"/>
    <w:rsid w:val="0071189E"/>
    <w:rsid w:val="007126E4"/>
    <w:rsid w:val="007139CF"/>
    <w:rsid w:val="00715B8B"/>
    <w:rsid w:val="00715C6E"/>
    <w:rsid w:val="00716495"/>
    <w:rsid w:val="00716A0C"/>
    <w:rsid w:val="00720770"/>
    <w:rsid w:val="007207CD"/>
    <w:rsid w:val="0072177F"/>
    <w:rsid w:val="007223CE"/>
    <w:rsid w:val="00724DDB"/>
    <w:rsid w:val="007263E5"/>
    <w:rsid w:val="007347B5"/>
    <w:rsid w:val="00734D11"/>
    <w:rsid w:val="00734F16"/>
    <w:rsid w:val="007354DF"/>
    <w:rsid w:val="00737C8E"/>
    <w:rsid w:val="0074164E"/>
    <w:rsid w:val="00742B7E"/>
    <w:rsid w:val="00744F32"/>
    <w:rsid w:val="0074615F"/>
    <w:rsid w:val="007465D4"/>
    <w:rsid w:val="00747585"/>
    <w:rsid w:val="0075034D"/>
    <w:rsid w:val="0075312C"/>
    <w:rsid w:val="007537C1"/>
    <w:rsid w:val="00754113"/>
    <w:rsid w:val="00756B5D"/>
    <w:rsid w:val="007606F7"/>
    <w:rsid w:val="00763FAB"/>
    <w:rsid w:val="0076562A"/>
    <w:rsid w:val="00765B61"/>
    <w:rsid w:val="007670A3"/>
    <w:rsid w:val="00776666"/>
    <w:rsid w:val="00776A8A"/>
    <w:rsid w:val="00780066"/>
    <w:rsid w:val="00780473"/>
    <w:rsid w:val="00780561"/>
    <w:rsid w:val="00781A6D"/>
    <w:rsid w:val="00793AA7"/>
    <w:rsid w:val="007962B7"/>
    <w:rsid w:val="00796662"/>
    <w:rsid w:val="007A0880"/>
    <w:rsid w:val="007A094E"/>
    <w:rsid w:val="007A135A"/>
    <w:rsid w:val="007A17B0"/>
    <w:rsid w:val="007A57C4"/>
    <w:rsid w:val="007A7678"/>
    <w:rsid w:val="007B13A4"/>
    <w:rsid w:val="007B2805"/>
    <w:rsid w:val="007B39BC"/>
    <w:rsid w:val="007B4B29"/>
    <w:rsid w:val="007B7C9D"/>
    <w:rsid w:val="007C1D18"/>
    <w:rsid w:val="007C3DD1"/>
    <w:rsid w:val="007C40B2"/>
    <w:rsid w:val="007C4D34"/>
    <w:rsid w:val="007C5D8E"/>
    <w:rsid w:val="007C6365"/>
    <w:rsid w:val="007D0A2E"/>
    <w:rsid w:val="007D359F"/>
    <w:rsid w:val="007D640C"/>
    <w:rsid w:val="007D785C"/>
    <w:rsid w:val="007D7DAD"/>
    <w:rsid w:val="007E2337"/>
    <w:rsid w:val="007E332A"/>
    <w:rsid w:val="007E38B6"/>
    <w:rsid w:val="007E4873"/>
    <w:rsid w:val="007E54CE"/>
    <w:rsid w:val="007E61C2"/>
    <w:rsid w:val="007F03F2"/>
    <w:rsid w:val="007F158E"/>
    <w:rsid w:val="007F3D3B"/>
    <w:rsid w:val="0080193C"/>
    <w:rsid w:val="00801D78"/>
    <w:rsid w:val="008037ED"/>
    <w:rsid w:val="00807816"/>
    <w:rsid w:val="0081176D"/>
    <w:rsid w:val="00813F63"/>
    <w:rsid w:val="00814A10"/>
    <w:rsid w:val="00820104"/>
    <w:rsid w:val="00824C18"/>
    <w:rsid w:val="00824E2C"/>
    <w:rsid w:val="0082547D"/>
    <w:rsid w:val="00826B7F"/>
    <w:rsid w:val="008271A8"/>
    <w:rsid w:val="00827253"/>
    <w:rsid w:val="0082751D"/>
    <w:rsid w:val="0083025D"/>
    <w:rsid w:val="00831AAE"/>
    <w:rsid w:val="008323BF"/>
    <w:rsid w:val="00833D46"/>
    <w:rsid w:val="00836D14"/>
    <w:rsid w:val="00837DB7"/>
    <w:rsid w:val="00842BAE"/>
    <w:rsid w:val="00844A41"/>
    <w:rsid w:val="00844C83"/>
    <w:rsid w:val="00845419"/>
    <w:rsid w:val="00847439"/>
    <w:rsid w:val="00850C86"/>
    <w:rsid w:val="00851661"/>
    <w:rsid w:val="00852644"/>
    <w:rsid w:val="00855E97"/>
    <w:rsid w:val="008624DF"/>
    <w:rsid w:val="00863D8D"/>
    <w:rsid w:val="00864ED5"/>
    <w:rsid w:val="00866636"/>
    <w:rsid w:val="008678EF"/>
    <w:rsid w:val="008700A0"/>
    <w:rsid w:val="00870A90"/>
    <w:rsid w:val="00871585"/>
    <w:rsid w:val="00871B0E"/>
    <w:rsid w:val="008730AF"/>
    <w:rsid w:val="00874074"/>
    <w:rsid w:val="0087497B"/>
    <w:rsid w:val="00875FD9"/>
    <w:rsid w:val="00877367"/>
    <w:rsid w:val="008806EA"/>
    <w:rsid w:val="00881E04"/>
    <w:rsid w:val="00883A53"/>
    <w:rsid w:val="00886A62"/>
    <w:rsid w:val="00890F5C"/>
    <w:rsid w:val="008920AD"/>
    <w:rsid w:val="00894D2B"/>
    <w:rsid w:val="008A2A8E"/>
    <w:rsid w:val="008A30DF"/>
    <w:rsid w:val="008B01B4"/>
    <w:rsid w:val="008B2D23"/>
    <w:rsid w:val="008B3D31"/>
    <w:rsid w:val="008B47A5"/>
    <w:rsid w:val="008B7BDC"/>
    <w:rsid w:val="008C0251"/>
    <w:rsid w:val="008C19C1"/>
    <w:rsid w:val="008C2E14"/>
    <w:rsid w:val="008C721B"/>
    <w:rsid w:val="008E13CE"/>
    <w:rsid w:val="008E1895"/>
    <w:rsid w:val="008E27BE"/>
    <w:rsid w:val="008E30E7"/>
    <w:rsid w:val="008E51BA"/>
    <w:rsid w:val="008F335B"/>
    <w:rsid w:val="008F437B"/>
    <w:rsid w:val="008F5868"/>
    <w:rsid w:val="008F67A1"/>
    <w:rsid w:val="00905A03"/>
    <w:rsid w:val="00906095"/>
    <w:rsid w:val="009066AB"/>
    <w:rsid w:val="00906DF9"/>
    <w:rsid w:val="00910C04"/>
    <w:rsid w:val="009116C5"/>
    <w:rsid w:val="00913704"/>
    <w:rsid w:val="0091519A"/>
    <w:rsid w:val="00916EFD"/>
    <w:rsid w:val="00916F59"/>
    <w:rsid w:val="0092051C"/>
    <w:rsid w:val="009229DD"/>
    <w:rsid w:val="009279C6"/>
    <w:rsid w:val="00931906"/>
    <w:rsid w:val="00941C13"/>
    <w:rsid w:val="00943500"/>
    <w:rsid w:val="009438D9"/>
    <w:rsid w:val="00944262"/>
    <w:rsid w:val="0094563C"/>
    <w:rsid w:val="00946DF6"/>
    <w:rsid w:val="0095198D"/>
    <w:rsid w:val="00951D0D"/>
    <w:rsid w:val="00952874"/>
    <w:rsid w:val="009556D1"/>
    <w:rsid w:val="00955F3D"/>
    <w:rsid w:val="009602C4"/>
    <w:rsid w:val="00967E50"/>
    <w:rsid w:val="009706B7"/>
    <w:rsid w:val="00970F36"/>
    <w:rsid w:val="00980DC5"/>
    <w:rsid w:val="009821B5"/>
    <w:rsid w:val="0098514C"/>
    <w:rsid w:val="00991B72"/>
    <w:rsid w:val="00992BBE"/>
    <w:rsid w:val="009933BE"/>
    <w:rsid w:val="00993625"/>
    <w:rsid w:val="009950BD"/>
    <w:rsid w:val="00995583"/>
    <w:rsid w:val="009A344E"/>
    <w:rsid w:val="009A3EBC"/>
    <w:rsid w:val="009A7739"/>
    <w:rsid w:val="009A7F46"/>
    <w:rsid w:val="009B1B29"/>
    <w:rsid w:val="009B338E"/>
    <w:rsid w:val="009B3DA0"/>
    <w:rsid w:val="009B5DDF"/>
    <w:rsid w:val="009B65AB"/>
    <w:rsid w:val="009B7D5E"/>
    <w:rsid w:val="009C010C"/>
    <w:rsid w:val="009C2F07"/>
    <w:rsid w:val="009C364E"/>
    <w:rsid w:val="009C39A7"/>
    <w:rsid w:val="009D0205"/>
    <w:rsid w:val="009D24A5"/>
    <w:rsid w:val="009D25D3"/>
    <w:rsid w:val="009D29AF"/>
    <w:rsid w:val="009D3D33"/>
    <w:rsid w:val="009D4ED7"/>
    <w:rsid w:val="009D7F9A"/>
    <w:rsid w:val="009E0E74"/>
    <w:rsid w:val="009E1FF6"/>
    <w:rsid w:val="009E31F4"/>
    <w:rsid w:val="009E47C2"/>
    <w:rsid w:val="009E79DF"/>
    <w:rsid w:val="009F0761"/>
    <w:rsid w:val="009F11A0"/>
    <w:rsid w:val="009F18B8"/>
    <w:rsid w:val="009F1DFE"/>
    <w:rsid w:val="009F48F2"/>
    <w:rsid w:val="009F540C"/>
    <w:rsid w:val="00A006EB"/>
    <w:rsid w:val="00A022C4"/>
    <w:rsid w:val="00A07E21"/>
    <w:rsid w:val="00A16D37"/>
    <w:rsid w:val="00A17A82"/>
    <w:rsid w:val="00A225E6"/>
    <w:rsid w:val="00A242C1"/>
    <w:rsid w:val="00A27A9D"/>
    <w:rsid w:val="00A30FBD"/>
    <w:rsid w:val="00A33E61"/>
    <w:rsid w:val="00A34AD1"/>
    <w:rsid w:val="00A35110"/>
    <w:rsid w:val="00A35B3B"/>
    <w:rsid w:val="00A52C17"/>
    <w:rsid w:val="00A55297"/>
    <w:rsid w:val="00A557E3"/>
    <w:rsid w:val="00A56FED"/>
    <w:rsid w:val="00A600B8"/>
    <w:rsid w:val="00A60D78"/>
    <w:rsid w:val="00A61372"/>
    <w:rsid w:val="00A61F1C"/>
    <w:rsid w:val="00A62164"/>
    <w:rsid w:val="00A623FB"/>
    <w:rsid w:val="00A649A1"/>
    <w:rsid w:val="00A64B8A"/>
    <w:rsid w:val="00A6629C"/>
    <w:rsid w:val="00A66532"/>
    <w:rsid w:val="00A71D06"/>
    <w:rsid w:val="00A72802"/>
    <w:rsid w:val="00A7408C"/>
    <w:rsid w:val="00A74231"/>
    <w:rsid w:val="00A75373"/>
    <w:rsid w:val="00A769FA"/>
    <w:rsid w:val="00A76B7A"/>
    <w:rsid w:val="00A77F34"/>
    <w:rsid w:val="00A804B5"/>
    <w:rsid w:val="00A82B73"/>
    <w:rsid w:val="00A82D41"/>
    <w:rsid w:val="00A8428C"/>
    <w:rsid w:val="00A8793E"/>
    <w:rsid w:val="00A87954"/>
    <w:rsid w:val="00A90AD0"/>
    <w:rsid w:val="00A90FE3"/>
    <w:rsid w:val="00A93EF1"/>
    <w:rsid w:val="00A94184"/>
    <w:rsid w:val="00A97403"/>
    <w:rsid w:val="00AA0177"/>
    <w:rsid w:val="00AA22C0"/>
    <w:rsid w:val="00AA27E8"/>
    <w:rsid w:val="00AA2977"/>
    <w:rsid w:val="00AA2996"/>
    <w:rsid w:val="00AA3120"/>
    <w:rsid w:val="00AA3328"/>
    <w:rsid w:val="00AA42F0"/>
    <w:rsid w:val="00AA4593"/>
    <w:rsid w:val="00AA7024"/>
    <w:rsid w:val="00AB254B"/>
    <w:rsid w:val="00AB4A75"/>
    <w:rsid w:val="00AB67DA"/>
    <w:rsid w:val="00AB6F53"/>
    <w:rsid w:val="00AC200D"/>
    <w:rsid w:val="00AC48D1"/>
    <w:rsid w:val="00AC4CBC"/>
    <w:rsid w:val="00AC7026"/>
    <w:rsid w:val="00AC78D7"/>
    <w:rsid w:val="00AD1291"/>
    <w:rsid w:val="00AD1389"/>
    <w:rsid w:val="00AD3795"/>
    <w:rsid w:val="00AE0D19"/>
    <w:rsid w:val="00AE27C9"/>
    <w:rsid w:val="00AE2D7C"/>
    <w:rsid w:val="00AE509D"/>
    <w:rsid w:val="00AF20A5"/>
    <w:rsid w:val="00AF24A7"/>
    <w:rsid w:val="00AF46FA"/>
    <w:rsid w:val="00AF5D08"/>
    <w:rsid w:val="00AF6E16"/>
    <w:rsid w:val="00B01588"/>
    <w:rsid w:val="00B04075"/>
    <w:rsid w:val="00B04D13"/>
    <w:rsid w:val="00B05CAC"/>
    <w:rsid w:val="00B10556"/>
    <w:rsid w:val="00B1060A"/>
    <w:rsid w:val="00B11208"/>
    <w:rsid w:val="00B1134A"/>
    <w:rsid w:val="00B1166E"/>
    <w:rsid w:val="00B12340"/>
    <w:rsid w:val="00B16CB2"/>
    <w:rsid w:val="00B171D2"/>
    <w:rsid w:val="00B177ED"/>
    <w:rsid w:val="00B2185E"/>
    <w:rsid w:val="00B2238A"/>
    <w:rsid w:val="00B22E7B"/>
    <w:rsid w:val="00B23605"/>
    <w:rsid w:val="00B25BF3"/>
    <w:rsid w:val="00B25CD3"/>
    <w:rsid w:val="00B2627A"/>
    <w:rsid w:val="00B268CD"/>
    <w:rsid w:val="00B30354"/>
    <w:rsid w:val="00B310A8"/>
    <w:rsid w:val="00B31503"/>
    <w:rsid w:val="00B3552F"/>
    <w:rsid w:val="00B35D43"/>
    <w:rsid w:val="00B36226"/>
    <w:rsid w:val="00B362F9"/>
    <w:rsid w:val="00B413D1"/>
    <w:rsid w:val="00B4463B"/>
    <w:rsid w:val="00B465C3"/>
    <w:rsid w:val="00B51E08"/>
    <w:rsid w:val="00B5326F"/>
    <w:rsid w:val="00B5351B"/>
    <w:rsid w:val="00B53DE7"/>
    <w:rsid w:val="00B566F9"/>
    <w:rsid w:val="00B60234"/>
    <w:rsid w:val="00B61D2A"/>
    <w:rsid w:val="00B626E2"/>
    <w:rsid w:val="00B630F0"/>
    <w:rsid w:val="00B64F49"/>
    <w:rsid w:val="00B6698D"/>
    <w:rsid w:val="00B701C7"/>
    <w:rsid w:val="00B73BDC"/>
    <w:rsid w:val="00B73FDE"/>
    <w:rsid w:val="00B76B1A"/>
    <w:rsid w:val="00B7737A"/>
    <w:rsid w:val="00B81B06"/>
    <w:rsid w:val="00B81BED"/>
    <w:rsid w:val="00B81E82"/>
    <w:rsid w:val="00B8286D"/>
    <w:rsid w:val="00B8412D"/>
    <w:rsid w:val="00B85A13"/>
    <w:rsid w:val="00B90D7B"/>
    <w:rsid w:val="00B90F43"/>
    <w:rsid w:val="00B930F3"/>
    <w:rsid w:val="00B95814"/>
    <w:rsid w:val="00BA5B8C"/>
    <w:rsid w:val="00BA6335"/>
    <w:rsid w:val="00BB0D34"/>
    <w:rsid w:val="00BB245B"/>
    <w:rsid w:val="00BB4312"/>
    <w:rsid w:val="00BB43BA"/>
    <w:rsid w:val="00BB7B74"/>
    <w:rsid w:val="00BC3E9F"/>
    <w:rsid w:val="00BC647E"/>
    <w:rsid w:val="00BC6E3E"/>
    <w:rsid w:val="00BC6FD4"/>
    <w:rsid w:val="00BD1779"/>
    <w:rsid w:val="00BD1EB8"/>
    <w:rsid w:val="00BD52CD"/>
    <w:rsid w:val="00BD7D95"/>
    <w:rsid w:val="00BE1D55"/>
    <w:rsid w:val="00BE6877"/>
    <w:rsid w:val="00BE6944"/>
    <w:rsid w:val="00BF2810"/>
    <w:rsid w:val="00BF5661"/>
    <w:rsid w:val="00BF62B2"/>
    <w:rsid w:val="00BF7F82"/>
    <w:rsid w:val="00C00FB4"/>
    <w:rsid w:val="00C105F5"/>
    <w:rsid w:val="00C130D8"/>
    <w:rsid w:val="00C13AAF"/>
    <w:rsid w:val="00C167FD"/>
    <w:rsid w:val="00C17786"/>
    <w:rsid w:val="00C21513"/>
    <w:rsid w:val="00C2372D"/>
    <w:rsid w:val="00C2661D"/>
    <w:rsid w:val="00C2725E"/>
    <w:rsid w:val="00C30BE2"/>
    <w:rsid w:val="00C349E2"/>
    <w:rsid w:val="00C41ADF"/>
    <w:rsid w:val="00C466C9"/>
    <w:rsid w:val="00C468B3"/>
    <w:rsid w:val="00C46FDC"/>
    <w:rsid w:val="00C47D84"/>
    <w:rsid w:val="00C51461"/>
    <w:rsid w:val="00C52338"/>
    <w:rsid w:val="00C535E1"/>
    <w:rsid w:val="00C54023"/>
    <w:rsid w:val="00C55370"/>
    <w:rsid w:val="00C55F81"/>
    <w:rsid w:val="00C56DB2"/>
    <w:rsid w:val="00C571CF"/>
    <w:rsid w:val="00C60413"/>
    <w:rsid w:val="00C60FE0"/>
    <w:rsid w:val="00C64271"/>
    <w:rsid w:val="00C649F8"/>
    <w:rsid w:val="00C657E9"/>
    <w:rsid w:val="00C65E31"/>
    <w:rsid w:val="00C67165"/>
    <w:rsid w:val="00C67785"/>
    <w:rsid w:val="00C7270B"/>
    <w:rsid w:val="00C7436D"/>
    <w:rsid w:val="00C830CC"/>
    <w:rsid w:val="00C9613E"/>
    <w:rsid w:val="00C96460"/>
    <w:rsid w:val="00CA00A4"/>
    <w:rsid w:val="00CA0A63"/>
    <w:rsid w:val="00CA1987"/>
    <w:rsid w:val="00CA2515"/>
    <w:rsid w:val="00CA50A4"/>
    <w:rsid w:val="00CA6551"/>
    <w:rsid w:val="00CB1630"/>
    <w:rsid w:val="00CC0F2E"/>
    <w:rsid w:val="00CC23B4"/>
    <w:rsid w:val="00CC3E67"/>
    <w:rsid w:val="00CC446F"/>
    <w:rsid w:val="00CD2515"/>
    <w:rsid w:val="00CD4400"/>
    <w:rsid w:val="00CD621D"/>
    <w:rsid w:val="00CE1A90"/>
    <w:rsid w:val="00CE3413"/>
    <w:rsid w:val="00CF0791"/>
    <w:rsid w:val="00CF27D9"/>
    <w:rsid w:val="00CF2EE6"/>
    <w:rsid w:val="00CF52DF"/>
    <w:rsid w:val="00CF78B5"/>
    <w:rsid w:val="00D02ACC"/>
    <w:rsid w:val="00D11128"/>
    <w:rsid w:val="00D11C0F"/>
    <w:rsid w:val="00D125F6"/>
    <w:rsid w:val="00D12D4A"/>
    <w:rsid w:val="00D1581D"/>
    <w:rsid w:val="00D20CEB"/>
    <w:rsid w:val="00D21B5F"/>
    <w:rsid w:val="00D21F28"/>
    <w:rsid w:val="00D26159"/>
    <w:rsid w:val="00D274E2"/>
    <w:rsid w:val="00D30E53"/>
    <w:rsid w:val="00D409A6"/>
    <w:rsid w:val="00D427F6"/>
    <w:rsid w:val="00D43D1A"/>
    <w:rsid w:val="00D44952"/>
    <w:rsid w:val="00D5215C"/>
    <w:rsid w:val="00D52489"/>
    <w:rsid w:val="00D53175"/>
    <w:rsid w:val="00D538EB"/>
    <w:rsid w:val="00D543D9"/>
    <w:rsid w:val="00D559C2"/>
    <w:rsid w:val="00D6059F"/>
    <w:rsid w:val="00D6115F"/>
    <w:rsid w:val="00D6138E"/>
    <w:rsid w:val="00D633B9"/>
    <w:rsid w:val="00D663AC"/>
    <w:rsid w:val="00D67090"/>
    <w:rsid w:val="00D672CA"/>
    <w:rsid w:val="00D71B17"/>
    <w:rsid w:val="00D71CEC"/>
    <w:rsid w:val="00D750C4"/>
    <w:rsid w:val="00D760A3"/>
    <w:rsid w:val="00D845BE"/>
    <w:rsid w:val="00D87006"/>
    <w:rsid w:val="00D90DD2"/>
    <w:rsid w:val="00D911F8"/>
    <w:rsid w:val="00D91DAF"/>
    <w:rsid w:val="00D94607"/>
    <w:rsid w:val="00D952C3"/>
    <w:rsid w:val="00D953BB"/>
    <w:rsid w:val="00D9757C"/>
    <w:rsid w:val="00D97C2D"/>
    <w:rsid w:val="00DA0BBF"/>
    <w:rsid w:val="00DA21D0"/>
    <w:rsid w:val="00DA2941"/>
    <w:rsid w:val="00DA2F0A"/>
    <w:rsid w:val="00DA3DF5"/>
    <w:rsid w:val="00DA44D8"/>
    <w:rsid w:val="00DC0DD8"/>
    <w:rsid w:val="00DC299E"/>
    <w:rsid w:val="00DC6CBB"/>
    <w:rsid w:val="00DD041B"/>
    <w:rsid w:val="00DD14B4"/>
    <w:rsid w:val="00DD1553"/>
    <w:rsid w:val="00DD1B90"/>
    <w:rsid w:val="00DD548E"/>
    <w:rsid w:val="00DD7BE4"/>
    <w:rsid w:val="00DE2A30"/>
    <w:rsid w:val="00DE3DA9"/>
    <w:rsid w:val="00DE3F0B"/>
    <w:rsid w:val="00DE4EE7"/>
    <w:rsid w:val="00DE550D"/>
    <w:rsid w:val="00DE6860"/>
    <w:rsid w:val="00DE709B"/>
    <w:rsid w:val="00DF02D4"/>
    <w:rsid w:val="00DF5265"/>
    <w:rsid w:val="00DF5C3F"/>
    <w:rsid w:val="00DF64CA"/>
    <w:rsid w:val="00DF7ED2"/>
    <w:rsid w:val="00E0154D"/>
    <w:rsid w:val="00E01FD5"/>
    <w:rsid w:val="00E02145"/>
    <w:rsid w:val="00E069B5"/>
    <w:rsid w:val="00E07DAB"/>
    <w:rsid w:val="00E12DAD"/>
    <w:rsid w:val="00E173A1"/>
    <w:rsid w:val="00E26638"/>
    <w:rsid w:val="00E276E0"/>
    <w:rsid w:val="00E307C3"/>
    <w:rsid w:val="00E30A24"/>
    <w:rsid w:val="00E31816"/>
    <w:rsid w:val="00E327A3"/>
    <w:rsid w:val="00E342A0"/>
    <w:rsid w:val="00E34B6D"/>
    <w:rsid w:val="00E34BF4"/>
    <w:rsid w:val="00E4234A"/>
    <w:rsid w:val="00E42971"/>
    <w:rsid w:val="00E43251"/>
    <w:rsid w:val="00E43CAB"/>
    <w:rsid w:val="00E44C3F"/>
    <w:rsid w:val="00E4673E"/>
    <w:rsid w:val="00E507C6"/>
    <w:rsid w:val="00E520A2"/>
    <w:rsid w:val="00E547B5"/>
    <w:rsid w:val="00E56088"/>
    <w:rsid w:val="00E56F5B"/>
    <w:rsid w:val="00E579C9"/>
    <w:rsid w:val="00E604B0"/>
    <w:rsid w:val="00E60B93"/>
    <w:rsid w:val="00E64970"/>
    <w:rsid w:val="00E65C14"/>
    <w:rsid w:val="00E65E55"/>
    <w:rsid w:val="00E7115C"/>
    <w:rsid w:val="00E80261"/>
    <w:rsid w:val="00E82942"/>
    <w:rsid w:val="00E8313E"/>
    <w:rsid w:val="00E83CEB"/>
    <w:rsid w:val="00E842C2"/>
    <w:rsid w:val="00E86DF0"/>
    <w:rsid w:val="00E86FFF"/>
    <w:rsid w:val="00E9058D"/>
    <w:rsid w:val="00E96E0F"/>
    <w:rsid w:val="00EA0331"/>
    <w:rsid w:val="00EA5B4D"/>
    <w:rsid w:val="00EA6B08"/>
    <w:rsid w:val="00EB0968"/>
    <w:rsid w:val="00EB24ED"/>
    <w:rsid w:val="00EB3362"/>
    <w:rsid w:val="00EB5E09"/>
    <w:rsid w:val="00EB7E47"/>
    <w:rsid w:val="00EC557F"/>
    <w:rsid w:val="00EC7316"/>
    <w:rsid w:val="00ED15CE"/>
    <w:rsid w:val="00ED5A29"/>
    <w:rsid w:val="00ED5D57"/>
    <w:rsid w:val="00ED679E"/>
    <w:rsid w:val="00EE02D6"/>
    <w:rsid w:val="00EE60DF"/>
    <w:rsid w:val="00EE74EB"/>
    <w:rsid w:val="00EF04F0"/>
    <w:rsid w:val="00EF325F"/>
    <w:rsid w:val="00EF44D0"/>
    <w:rsid w:val="00EF70DE"/>
    <w:rsid w:val="00F00ECA"/>
    <w:rsid w:val="00F056FC"/>
    <w:rsid w:val="00F063BE"/>
    <w:rsid w:val="00F0679C"/>
    <w:rsid w:val="00F15D8C"/>
    <w:rsid w:val="00F1603C"/>
    <w:rsid w:val="00F17099"/>
    <w:rsid w:val="00F17654"/>
    <w:rsid w:val="00F21455"/>
    <w:rsid w:val="00F2153E"/>
    <w:rsid w:val="00F2252D"/>
    <w:rsid w:val="00F23483"/>
    <w:rsid w:val="00F244BE"/>
    <w:rsid w:val="00F24A93"/>
    <w:rsid w:val="00F26D1E"/>
    <w:rsid w:val="00F27A61"/>
    <w:rsid w:val="00F27F90"/>
    <w:rsid w:val="00F314EC"/>
    <w:rsid w:val="00F31521"/>
    <w:rsid w:val="00F31FF3"/>
    <w:rsid w:val="00F32166"/>
    <w:rsid w:val="00F3356F"/>
    <w:rsid w:val="00F336E4"/>
    <w:rsid w:val="00F33C98"/>
    <w:rsid w:val="00F35153"/>
    <w:rsid w:val="00F3747F"/>
    <w:rsid w:val="00F37EB3"/>
    <w:rsid w:val="00F4012A"/>
    <w:rsid w:val="00F40C47"/>
    <w:rsid w:val="00F426E5"/>
    <w:rsid w:val="00F44D80"/>
    <w:rsid w:val="00F45E61"/>
    <w:rsid w:val="00F4776E"/>
    <w:rsid w:val="00F50648"/>
    <w:rsid w:val="00F54B83"/>
    <w:rsid w:val="00F54EB6"/>
    <w:rsid w:val="00F5521A"/>
    <w:rsid w:val="00F56045"/>
    <w:rsid w:val="00F5695B"/>
    <w:rsid w:val="00F56A4C"/>
    <w:rsid w:val="00F57D2A"/>
    <w:rsid w:val="00F601A6"/>
    <w:rsid w:val="00F62BBF"/>
    <w:rsid w:val="00F63779"/>
    <w:rsid w:val="00F713C2"/>
    <w:rsid w:val="00F74774"/>
    <w:rsid w:val="00F74A5A"/>
    <w:rsid w:val="00F74C60"/>
    <w:rsid w:val="00F80955"/>
    <w:rsid w:val="00F816F0"/>
    <w:rsid w:val="00F83FA9"/>
    <w:rsid w:val="00F8476E"/>
    <w:rsid w:val="00F84AA4"/>
    <w:rsid w:val="00F8503B"/>
    <w:rsid w:val="00F860EF"/>
    <w:rsid w:val="00F87586"/>
    <w:rsid w:val="00F87CA3"/>
    <w:rsid w:val="00F916B4"/>
    <w:rsid w:val="00F92C4B"/>
    <w:rsid w:val="00F935D2"/>
    <w:rsid w:val="00F936B3"/>
    <w:rsid w:val="00F94195"/>
    <w:rsid w:val="00F9697E"/>
    <w:rsid w:val="00FA032B"/>
    <w:rsid w:val="00FA081D"/>
    <w:rsid w:val="00FA30AC"/>
    <w:rsid w:val="00FA5F9E"/>
    <w:rsid w:val="00FA6217"/>
    <w:rsid w:val="00FA73F8"/>
    <w:rsid w:val="00FB0AF6"/>
    <w:rsid w:val="00FB1637"/>
    <w:rsid w:val="00FB22B8"/>
    <w:rsid w:val="00FB56D2"/>
    <w:rsid w:val="00FC1887"/>
    <w:rsid w:val="00FC2DA0"/>
    <w:rsid w:val="00FC3C51"/>
    <w:rsid w:val="00FC3F74"/>
    <w:rsid w:val="00FC4A7C"/>
    <w:rsid w:val="00FD03EE"/>
    <w:rsid w:val="00FD3D82"/>
    <w:rsid w:val="00FD58CF"/>
    <w:rsid w:val="00FE2AF0"/>
    <w:rsid w:val="00FE661F"/>
    <w:rsid w:val="00FE76AB"/>
    <w:rsid w:val="00FF0408"/>
    <w:rsid w:val="00FF0AF4"/>
    <w:rsid w:val="00FF0FF5"/>
    <w:rsid w:val="00FF10EE"/>
    <w:rsid w:val="00FF787B"/>
    <w:rsid w:val="00FF7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ee99c,#fef4e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3">
    <w:name w:val="Style3"/>
    <w:uiPriority w:val="99"/>
    <w:rsid w:val="00DE3F0B"/>
    <w:pPr>
      <w:numPr>
        <w:numId w:val="1"/>
      </w:numPr>
    </w:pPr>
  </w:style>
  <w:style w:type="table" w:styleId="Grilledutableau">
    <w:name w:val="Table Grid"/>
    <w:basedOn w:val="TableauNormal"/>
    <w:uiPriority w:val="59"/>
    <w:rsid w:val="004C70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1A07FF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noProof/>
      <w:sz w:val="20"/>
      <w:szCs w:val="20"/>
    </w:rPr>
  </w:style>
  <w:style w:type="character" w:customStyle="1" w:styleId="PieddepageCar">
    <w:name w:val="Pied de page Car"/>
    <w:basedOn w:val="Policepardfaut"/>
    <w:link w:val="Pieddepage"/>
    <w:uiPriority w:val="99"/>
    <w:rsid w:val="001A07FF"/>
    <w:rPr>
      <w:rFonts w:ascii="Calibri" w:eastAsia="Calibri" w:hAnsi="Calibri" w:cs="Times New Roman"/>
      <w:noProof/>
      <w:sz w:val="20"/>
      <w:szCs w:val="20"/>
    </w:rPr>
  </w:style>
  <w:style w:type="paragraph" w:styleId="Paragraphedeliste">
    <w:name w:val="List Paragraph"/>
    <w:basedOn w:val="Normal"/>
    <w:link w:val="ParagraphedelisteCar"/>
    <w:uiPriority w:val="34"/>
    <w:qFormat/>
    <w:rsid w:val="00993625"/>
    <w:pPr>
      <w:ind w:left="720"/>
      <w:contextualSpacing/>
    </w:pPr>
    <w:rPr>
      <w:rFonts w:ascii="Calibri" w:eastAsia="Calibri" w:hAnsi="Calibri" w:cs="Times New Roman"/>
      <w:noProof/>
      <w:sz w:val="20"/>
      <w:szCs w:val="20"/>
    </w:rPr>
  </w:style>
  <w:style w:type="character" w:customStyle="1" w:styleId="ParagraphedelisteCar">
    <w:name w:val="Paragraphe de liste Car"/>
    <w:link w:val="Paragraphedeliste"/>
    <w:uiPriority w:val="34"/>
    <w:locked/>
    <w:rsid w:val="00993625"/>
    <w:rPr>
      <w:rFonts w:ascii="Calibri" w:eastAsia="Calibri" w:hAnsi="Calibri" w:cs="Times New Roman"/>
      <w:noProof/>
      <w:sz w:val="20"/>
      <w:szCs w:val="20"/>
    </w:rPr>
  </w:style>
  <w:style w:type="table" w:styleId="Listemoyenne2-Accent1">
    <w:name w:val="Medium List 2 Accent 1"/>
    <w:basedOn w:val="TableauNormal"/>
    <w:uiPriority w:val="66"/>
    <w:rsid w:val="003D172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Grilleclaire-Accent11">
    <w:name w:val="Grille claire - Accent 11"/>
    <w:basedOn w:val="TableauNormal"/>
    <w:uiPriority w:val="62"/>
    <w:rsid w:val="003D17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stecouleur-Accent1">
    <w:name w:val="Colorful List Accent 1"/>
    <w:basedOn w:val="TableauNormal"/>
    <w:uiPriority w:val="72"/>
    <w:rsid w:val="003D172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moyenne1-Accent3">
    <w:name w:val="Medium List 1 Accent 3"/>
    <w:basedOn w:val="TableauNormal"/>
    <w:uiPriority w:val="65"/>
    <w:rsid w:val="003D172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95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50BD"/>
    <w:rPr>
      <w:rFonts w:ascii="Tahoma" w:hAnsi="Tahoma" w:cs="Tahoma"/>
      <w:sz w:val="16"/>
      <w:szCs w:val="16"/>
    </w:rPr>
  </w:style>
  <w:style w:type="paragraph" w:styleId="Lgende">
    <w:name w:val="caption"/>
    <w:basedOn w:val="Normal"/>
    <w:next w:val="Normal"/>
    <w:uiPriority w:val="35"/>
    <w:unhideWhenUsed/>
    <w:qFormat/>
    <w:rsid w:val="005C11D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208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33684B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33684B"/>
    <w:rPr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33684B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3368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3">
    <w:name w:val="Style3"/>
    <w:uiPriority w:val="99"/>
    <w:rsid w:val="00DE3F0B"/>
    <w:pPr>
      <w:numPr>
        <w:numId w:val="1"/>
      </w:numPr>
    </w:pPr>
  </w:style>
  <w:style w:type="table" w:styleId="Grilledutableau">
    <w:name w:val="Table Grid"/>
    <w:basedOn w:val="TableauNormal"/>
    <w:uiPriority w:val="59"/>
    <w:rsid w:val="004C70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1A07FF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noProof/>
      <w:sz w:val="20"/>
      <w:szCs w:val="20"/>
    </w:rPr>
  </w:style>
  <w:style w:type="character" w:customStyle="1" w:styleId="PieddepageCar">
    <w:name w:val="Pied de page Car"/>
    <w:basedOn w:val="Policepardfaut"/>
    <w:link w:val="Pieddepage"/>
    <w:uiPriority w:val="99"/>
    <w:rsid w:val="001A07FF"/>
    <w:rPr>
      <w:rFonts w:ascii="Calibri" w:eastAsia="Calibri" w:hAnsi="Calibri" w:cs="Times New Roman"/>
      <w:noProof/>
      <w:sz w:val="20"/>
      <w:szCs w:val="20"/>
    </w:rPr>
  </w:style>
  <w:style w:type="paragraph" w:styleId="Paragraphedeliste">
    <w:name w:val="List Paragraph"/>
    <w:basedOn w:val="Normal"/>
    <w:link w:val="ParagraphedelisteCar"/>
    <w:uiPriority w:val="34"/>
    <w:qFormat/>
    <w:rsid w:val="00993625"/>
    <w:pPr>
      <w:ind w:left="720"/>
      <w:contextualSpacing/>
    </w:pPr>
    <w:rPr>
      <w:rFonts w:ascii="Calibri" w:eastAsia="Calibri" w:hAnsi="Calibri" w:cs="Times New Roman"/>
      <w:noProof/>
      <w:sz w:val="20"/>
      <w:szCs w:val="20"/>
    </w:rPr>
  </w:style>
  <w:style w:type="character" w:customStyle="1" w:styleId="ParagraphedelisteCar">
    <w:name w:val="Paragraphe de liste Car"/>
    <w:link w:val="Paragraphedeliste"/>
    <w:uiPriority w:val="34"/>
    <w:locked/>
    <w:rsid w:val="00993625"/>
    <w:rPr>
      <w:rFonts w:ascii="Calibri" w:eastAsia="Calibri" w:hAnsi="Calibri" w:cs="Times New Roman"/>
      <w:noProof/>
      <w:sz w:val="20"/>
      <w:szCs w:val="20"/>
    </w:rPr>
  </w:style>
  <w:style w:type="table" w:styleId="Listemoyenne2-Accent1">
    <w:name w:val="Medium List 2 Accent 1"/>
    <w:basedOn w:val="TableauNormal"/>
    <w:uiPriority w:val="66"/>
    <w:rsid w:val="003D172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Grilleclaire-Accent11">
    <w:name w:val="Grille claire - Accent 11"/>
    <w:basedOn w:val="TableauNormal"/>
    <w:uiPriority w:val="62"/>
    <w:rsid w:val="003D17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stecouleur-Accent1">
    <w:name w:val="Colorful List Accent 1"/>
    <w:basedOn w:val="TableauNormal"/>
    <w:uiPriority w:val="72"/>
    <w:rsid w:val="003D172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moyenne1-Accent3">
    <w:name w:val="Medium List 1 Accent 3"/>
    <w:basedOn w:val="TableauNormal"/>
    <w:uiPriority w:val="65"/>
    <w:rsid w:val="003D172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95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50BD"/>
    <w:rPr>
      <w:rFonts w:ascii="Tahoma" w:hAnsi="Tahoma" w:cs="Tahoma"/>
      <w:sz w:val="16"/>
      <w:szCs w:val="16"/>
    </w:rPr>
  </w:style>
  <w:style w:type="paragraph" w:styleId="Lgende">
    <w:name w:val="caption"/>
    <w:basedOn w:val="Normal"/>
    <w:next w:val="Normal"/>
    <w:uiPriority w:val="35"/>
    <w:unhideWhenUsed/>
    <w:qFormat/>
    <w:rsid w:val="005C11D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208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33684B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33684B"/>
    <w:rPr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33684B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3368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2.xml"/><Relationship Id="rId18" Type="http://schemas.openxmlformats.org/officeDocument/2006/relationships/oleObject" Target="embeddings/oleObject2.bin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image" Target="media/image3.png"/><Relationship Id="rId25" Type="http://schemas.openxmlformats.org/officeDocument/2006/relationships/chart" Target="charts/chart8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chart" Target="charts/chart7.xml"/><Relationship Id="rId5" Type="http://schemas.openxmlformats.org/officeDocument/2006/relationships/settings" Target="settings.xml"/><Relationship Id="rId15" Type="http://schemas.openxmlformats.org/officeDocument/2006/relationships/chart" Target="charts/chart4.xml"/><Relationship Id="rId23" Type="http://schemas.openxmlformats.org/officeDocument/2006/relationships/chart" Target="charts/chart6.xml"/><Relationship Id="rId10" Type="http://schemas.openxmlformats.org/officeDocument/2006/relationships/oleObject" Target="embeddings/oleObject1.bin"/><Relationship Id="rId19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hart" Target="charts/chart3.xml"/><Relationship Id="rId22" Type="http://schemas.openxmlformats.org/officeDocument/2006/relationships/oleObject" Target="embeddings/oleObject4.bin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Guindo\Downloads\Buletin%20Epi%20S3_2017.dotm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ownloads\Conseil%202017\Analyse%20Hebdo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ownloads\Conseil%202017\Analyse%20Hebdo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ownloads\Conseil%202017\Analyse%20Hebdo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esktop\MLMDO_2017_S%2035.xlsm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esktop\Tranche%20d'age%20meningite%202017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ownloads\Semaine_36_2017\donnessdmprs36\Copie%20de%20Situation_d&#233;c&#232;s_maternels%20et%20n&#233;onataux_S1_S36_%202016%20et%202017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me%20Diallo%20Alima\Desktop\S18BD_hebdo%20nuts_Alimaxlsx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esktop\MLMDO_2017_S%2035.xlsm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3089129483814524"/>
          <c:y val="0.21806722076407115"/>
          <c:w val="0.84064645844359243"/>
          <c:h val="0.56014309995668299"/>
        </c:manualLayout>
      </c:layout>
      <c:lineChart>
        <c:grouping val="standard"/>
        <c:varyColors val="0"/>
        <c:ser>
          <c:idx val="0"/>
          <c:order val="0"/>
          <c:tx>
            <c:strRef>
              <c:f>'Méningite 2017'!$HQ$97</c:f>
              <c:strCache>
                <c:ptCount val="1"/>
                <c:pt idx="0">
                  <c:v>Meningite cas confirmés 2016</c:v>
                </c:pt>
              </c:strCache>
            </c:strRef>
          </c:tx>
          <c:spPr>
            <a:ln>
              <a:prstDash val="sysDash"/>
            </a:ln>
          </c:spPr>
          <c:marker>
            <c:symbol val="none"/>
          </c:marker>
          <c:dPt>
            <c:idx val="9"/>
            <c:bubble3D val="0"/>
            <c:spPr>
              <a:ln>
                <a:gradFill>
                  <a:gsLst>
                    <a:gs pos="0">
                      <a:srgbClr val="000082"/>
                    </a:gs>
                    <a:gs pos="13000">
                      <a:srgbClr val="0047FF"/>
                    </a:gs>
                    <a:gs pos="28000">
                      <a:srgbClr val="000082"/>
                    </a:gs>
                    <a:gs pos="42999">
                      <a:srgbClr val="0047FF"/>
                    </a:gs>
                    <a:gs pos="58000">
                      <a:srgbClr val="000082"/>
                    </a:gs>
                    <a:gs pos="72000">
                      <a:srgbClr val="0047FF"/>
                    </a:gs>
                    <a:gs pos="87000">
                      <a:srgbClr val="000082"/>
                    </a:gs>
                    <a:gs pos="100000">
                      <a:srgbClr val="0047FF"/>
                    </a:gs>
                  </a:gsLst>
                  <a:lin ang="5400000" scaled="0"/>
                </a:gradFill>
                <a:prstDash val="sysDash"/>
              </a:ln>
            </c:spPr>
          </c:dPt>
          <c:dLbls>
            <c:txPr>
              <a:bodyPr/>
              <a:lstStyle/>
              <a:p>
                <a:pPr>
                  <a:defRPr sz="900"/>
                </a:pPr>
                <a:endParaRPr lang="fr-FR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'Méningite 2017'!$HP$98:$HP$133</c:f>
              <c:strCache>
                <c:ptCount val="36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</c:strCache>
            </c:strRef>
          </c:cat>
          <c:val>
            <c:numRef>
              <c:f>'Méningite 2017'!$HQ$98:$HQ$133</c:f>
              <c:numCache>
                <c:formatCode>General</c:formatCode>
                <c:ptCount val="36"/>
                <c:pt idx="0">
                  <c:v>4</c:v>
                </c:pt>
                <c:pt idx="1">
                  <c:v>3</c:v>
                </c:pt>
                <c:pt idx="2">
                  <c:v>3</c:v>
                </c:pt>
                <c:pt idx="3">
                  <c:v>3</c:v>
                </c:pt>
                <c:pt idx="4">
                  <c:v>4</c:v>
                </c:pt>
                <c:pt idx="5">
                  <c:v>4</c:v>
                </c:pt>
                <c:pt idx="6">
                  <c:v>4</c:v>
                </c:pt>
                <c:pt idx="7">
                  <c:v>12</c:v>
                </c:pt>
                <c:pt idx="8">
                  <c:v>15</c:v>
                </c:pt>
                <c:pt idx="9">
                  <c:v>10</c:v>
                </c:pt>
                <c:pt idx="10">
                  <c:v>17</c:v>
                </c:pt>
                <c:pt idx="11">
                  <c:v>9</c:v>
                </c:pt>
                <c:pt idx="12">
                  <c:v>5</c:v>
                </c:pt>
                <c:pt idx="13">
                  <c:v>11</c:v>
                </c:pt>
                <c:pt idx="14">
                  <c:v>5</c:v>
                </c:pt>
                <c:pt idx="15">
                  <c:v>9</c:v>
                </c:pt>
                <c:pt idx="16">
                  <c:v>3</c:v>
                </c:pt>
                <c:pt idx="17">
                  <c:v>5</c:v>
                </c:pt>
                <c:pt idx="18">
                  <c:v>2</c:v>
                </c:pt>
                <c:pt idx="19">
                  <c:v>3</c:v>
                </c:pt>
                <c:pt idx="20">
                  <c:v>0</c:v>
                </c:pt>
                <c:pt idx="21">
                  <c:v>1</c:v>
                </c:pt>
                <c:pt idx="22">
                  <c:v>0</c:v>
                </c:pt>
                <c:pt idx="23">
                  <c:v>0</c:v>
                </c:pt>
                <c:pt idx="24">
                  <c:v>3</c:v>
                </c:pt>
                <c:pt idx="25">
                  <c:v>1</c:v>
                </c:pt>
                <c:pt idx="26">
                  <c:v>1</c:v>
                </c:pt>
                <c:pt idx="27">
                  <c:v>0</c:v>
                </c:pt>
                <c:pt idx="28">
                  <c:v>2</c:v>
                </c:pt>
                <c:pt idx="29">
                  <c:v>1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1</c:v>
                </c:pt>
                <c:pt idx="34">
                  <c:v>1</c:v>
                </c:pt>
                <c:pt idx="35">
                  <c:v>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'Méningite 2017'!$HR$97</c:f>
              <c:strCache>
                <c:ptCount val="1"/>
                <c:pt idx="0">
                  <c:v>Meningite cas confirmés 2017</c:v>
                </c:pt>
              </c:strCache>
            </c:strRef>
          </c:tx>
          <c:spPr>
            <a:ln cmpd="dbl">
              <a:solidFill>
                <a:schemeClr val="tx1"/>
              </a:solidFill>
            </a:ln>
          </c:spPr>
          <c:marker>
            <c:symbol val="none"/>
          </c:marker>
          <c:dLbls>
            <c:txPr>
              <a:bodyPr/>
              <a:lstStyle/>
              <a:p>
                <a:pPr>
                  <a:defRPr sz="900"/>
                </a:pPr>
                <a:endParaRPr lang="fr-FR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'Méningite 2017'!$HP$98:$HP$133</c:f>
              <c:strCache>
                <c:ptCount val="36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</c:strCache>
            </c:strRef>
          </c:cat>
          <c:val>
            <c:numRef>
              <c:f>'Méningite 2017'!$HR$98:$HR$133</c:f>
              <c:numCache>
                <c:formatCode>General</c:formatCode>
                <c:ptCount val="36"/>
                <c:pt idx="0">
                  <c:v>2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2</c:v>
                </c:pt>
                <c:pt idx="5">
                  <c:v>1</c:v>
                </c:pt>
                <c:pt idx="6">
                  <c:v>1</c:v>
                </c:pt>
                <c:pt idx="7">
                  <c:v>6</c:v>
                </c:pt>
                <c:pt idx="8">
                  <c:v>6</c:v>
                </c:pt>
                <c:pt idx="9">
                  <c:v>8</c:v>
                </c:pt>
                <c:pt idx="10">
                  <c:v>2</c:v>
                </c:pt>
                <c:pt idx="11">
                  <c:v>6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5</c:v>
                </c:pt>
                <c:pt idx="16">
                  <c:v>3</c:v>
                </c:pt>
                <c:pt idx="17">
                  <c:v>2</c:v>
                </c:pt>
                <c:pt idx="18">
                  <c:v>1</c:v>
                </c:pt>
                <c:pt idx="19">
                  <c:v>5</c:v>
                </c:pt>
                <c:pt idx="20">
                  <c:v>1</c:v>
                </c:pt>
                <c:pt idx="21">
                  <c:v>5</c:v>
                </c:pt>
                <c:pt idx="22">
                  <c:v>4</c:v>
                </c:pt>
                <c:pt idx="23">
                  <c:v>2</c:v>
                </c:pt>
                <c:pt idx="24">
                  <c:v>1</c:v>
                </c:pt>
                <c:pt idx="25">
                  <c:v>2</c:v>
                </c:pt>
                <c:pt idx="26">
                  <c:v>0</c:v>
                </c:pt>
                <c:pt idx="27">
                  <c:v>2</c:v>
                </c:pt>
                <c:pt idx="28">
                  <c:v>5</c:v>
                </c:pt>
                <c:pt idx="29">
                  <c:v>3</c:v>
                </c:pt>
                <c:pt idx="30">
                  <c:v>1</c:v>
                </c:pt>
                <c:pt idx="31">
                  <c:v>3</c:v>
                </c:pt>
                <c:pt idx="32">
                  <c:v>2</c:v>
                </c:pt>
                <c:pt idx="33">
                  <c:v>2</c:v>
                </c:pt>
                <c:pt idx="34">
                  <c:v>2</c:v>
                </c:pt>
                <c:pt idx="35">
                  <c:v>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22381440"/>
        <c:axId val="425521536"/>
      </c:lineChart>
      <c:catAx>
        <c:axId val="42238144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fr-FR"/>
                  <a:t>Semaine</a:t>
                </a:r>
              </a:p>
            </c:rich>
          </c:tx>
          <c:overlay val="0"/>
        </c:title>
        <c:majorTickMark val="none"/>
        <c:minorTickMark val="none"/>
        <c:tickLblPos val="nextTo"/>
        <c:txPr>
          <a:bodyPr/>
          <a:lstStyle/>
          <a:p>
            <a:pPr>
              <a:defRPr sz="900">
                <a:latin typeface="Agency FB" pitchFamily="34" charset="0"/>
              </a:defRPr>
            </a:pPr>
            <a:endParaRPr lang="fr-FR"/>
          </a:p>
        </c:txPr>
        <c:crossAx val="425521536"/>
        <c:crosses val="autoZero"/>
        <c:auto val="1"/>
        <c:lblAlgn val="ctr"/>
        <c:lblOffset val="100"/>
        <c:noMultiLvlLbl val="0"/>
      </c:catAx>
      <c:valAx>
        <c:axId val="425521536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 sz="900"/>
                </a:pPr>
                <a:r>
                  <a:rPr lang="fr-FR" sz="900"/>
                  <a:t>Nombre</a:t>
                </a:r>
                <a:r>
                  <a:rPr lang="fr-FR" sz="900" baseline="0"/>
                  <a:t> cas confirmés de meningite</a:t>
                </a:r>
                <a:endParaRPr lang="fr-FR" sz="900"/>
              </a:p>
            </c:rich>
          </c:tx>
          <c:layout>
            <c:manualLayout>
              <c:xMode val="edge"/>
              <c:yMode val="edge"/>
              <c:x val="3.0555638591329076E-2"/>
              <c:y val="0.2433904178511232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/>
            </a:pPr>
            <a:endParaRPr lang="fr-FR"/>
          </a:p>
        </c:txPr>
        <c:crossAx val="42238144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17220778652668417"/>
          <c:y val="8.4915427238261877E-3"/>
          <c:w val="0.76085643366110467"/>
          <c:h val="0.11316696435309803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77790691352982"/>
          <c:y val="0.19970336117957554"/>
          <c:w val="0.61682121326549055"/>
          <c:h val="0.76305283515460842"/>
        </c:manualLayout>
      </c:layout>
      <c:pieChart>
        <c:varyColors val="1"/>
        <c:ser>
          <c:idx val="0"/>
          <c:order val="0"/>
          <c:tx>
            <c:strRef>
              <c:f>'Méningite 2017'!$HQ$74</c:f>
              <c:strCache>
                <c:ptCount val="1"/>
                <c:pt idx="0">
                  <c:v>cas</c:v>
                </c:pt>
              </c:strCache>
            </c:strRef>
          </c:tx>
          <c:dPt>
            <c:idx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</c:spPr>
          </c:dPt>
          <c:dPt>
            <c:idx val="3"/>
            <c:bubble3D val="0"/>
            <c:spPr>
              <a:solidFill>
                <a:schemeClr val="bg2">
                  <a:lumMod val="75000"/>
                </a:schemeClr>
              </a:solidFill>
            </c:spPr>
          </c:dPt>
          <c:dPt>
            <c:idx val="7"/>
            <c:bubble3D val="0"/>
            <c:spPr>
              <a:solidFill>
                <a:schemeClr val="accent4"/>
              </a:solidFill>
            </c:spPr>
          </c:dPt>
          <c:dLbls>
            <c:dLbl>
              <c:idx val="0"/>
              <c:spPr/>
              <c:txPr>
                <a:bodyPr rot="0" vert="horz" anchor="ctr" anchorCtr="1"/>
                <a:lstStyle/>
                <a:p>
                  <a:pPr>
                    <a:defRPr sz="800">
                      <a:latin typeface="Arial Narrow" pitchFamily="34" charset="0"/>
                      <a:ea typeface="Arial Unicode MS" pitchFamily="34" charset="-128"/>
                      <a:cs typeface="Arial Unicode MS" pitchFamily="34" charset="-128"/>
                    </a:defRPr>
                  </a:pPr>
                  <a:endParaRPr lang="fr-F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spPr/>
              <c:txPr>
                <a:bodyPr rot="0" vert="horz" anchor="ctr" anchorCtr="1"/>
                <a:lstStyle/>
                <a:p>
                  <a:pPr>
                    <a:defRPr sz="800">
                      <a:latin typeface="Arial Narrow" pitchFamily="34" charset="0"/>
                      <a:ea typeface="Arial Unicode MS" pitchFamily="34" charset="-128"/>
                      <a:cs typeface="Arial Unicode MS" pitchFamily="34" charset="-128"/>
                    </a:defRPr>
                  </a:pPr>
                  <a:endParaRPr lang="fr-F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0.10445356930239501"/>
                  <c:y val="5.6289510721326923E-2"/>
                </c:manualLayout>
              </c:layout>
              <c:spPr/>
              <c:txPr>
                <a:bodyPr rot="0" vert="horz" anchor="ctr" anchorCtr="1"/>
                <a:lstStyle/>
                <a:p>
                  <a:pPr>
                    <a:defRPr sz="700">
                      <a:latin typeface="Arial Narrow" pitchFamily="34" charset="0"/>
                      <a:ea typeface="Arial Unicode MS" pitchFamily="34" charset="-128"/>
                      <a:cs typeface="Arial Unicode MS" pitchFamily="34" charset="-128"/>
                    </a:defRPr>
                  </a:pPr>
                  <a:endParaRPr lang="fr-F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spPr/>
              <c:txPr>
                <a:bodyPr rot="0" vert="horz" anchor="ctr" anchorCtr="1"/>
                <a:lstStyle/>
                <a:p>
                  <a:pPr>
                    <a:defRPr sz="600">
                      <a:latin typeface="Arial Narrow" pitchFamily="34" charset="0"/>
                      <a:ea typeface="Arial Unicode MS" pitchFamily="34" charset="-128"/>
                      <a:cs typeface="Arial Unicode MS" pitchFamily="34" charset="-128"/>
                    </a:defRPr>
                  </a:pPr>
                  <a:endParaRPr lang="fr-F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spPr/>
              <c:txPr>
                <a:bodyPr rot="0" vert="horz" anchor="ctr" anchorCtr="1"/>
                <a:lstStyle/>
                <a:p>
                  <a:pPr>
                    <a:defRPr sz="600">
                      <a:latin typeface="Arial Narrow" pitchFamily="34" charset="0"/>
                      <a:ea typeface="Arial Unicode MS" pitchFamily="34" charset="-128"/>
                      <a:cs typeface="Arial Unicode MS" pitchFamily="34" charset="-128"/>
                    </a:defRPr>
                  </a:pPr>
                  <a:endParaRPr lang="fr-F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spPr/>
              <c:txPr>
                <a:bodyPr rot="0" vert="horz" anchor="ctr" anchorCtr="1"/>
                <a:lstStyle/>
                <a:p>
                  <a:pPr>
                    <a:defRPr sz="600">
                      <a:latin typeface="Arial Narrow" pitchFamily="34" charset="0"/>
                      <a:ea typeface="Arial Unicode MS" pitchFamily="34" charset="-128"/>
                      <a:cs typeface="Arial Unicode MS" pitchFamily="34" charset="-128"/>
                    </a:defRPr>
                  </a:pPr>
                  <a:endParaRPr lang="fr-F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spPr/>
              <c:txPr>
                <a:bodyPr rot="0" vert="horz" anchor="ctr" anchorCtr="1"/>
                <a:lstStyle/>
                <a:p>
                  <a:pPr>
                    <a:defRPr sz="600">
                      <a:latin typeface="Arial Narrow" pitchFamily="34" charset="0"/>
                      <a:ea typeface="Arial Unicode MS" pitchFamily="34" charset="-128"/>
                      <a:cs typeface="Arial Unicode MS" pitchFamily="34" charset="-128"/>
                    </a:defRPr>
                  </a:pPr>
                  <a:endParaRPr lang="fr-F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spPr/>
              <c:txPr>
                <a:bodyPr rot="0" vert="horz" anchor="ctr" anchorCtr="1"/>
                <a:lstStyle/>
                <a:p>
                  <a:pPr>
                    <a:defRPr sz="600">
                      <a:latin typeface="Arial Narrow" pitchFamily="34" charset="0"/>
                      <a:ea typeface="Arial Unicode MS" pitchFamily="34" charset="-128"/>
                      <a:cs typeface="Arial Unicode MS" pitchFamily="34" charset="-128"/>
                    </a:defRPr>
                  </a:pPr>
                  <a:endParaRPr lang="fr-F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txPr>
              <a:bodyPr rot="0" vert="horz" anchor="ctr" anchorCtr="1"/>
              <a:lstStyle/>
              <a:p>
                <a:pPr>
                  <a:defRPr sz="600">
                    <a:latin typeface="Arial Unicode MS" pitchFamily="34" charset="-128"/>
                    <a:ea typeface="Arial Unicode MS" pitchFamily="34" charset="-128"/>
                    <a:cs typeface="Arial Unicode MS" pitchFamily="34" charset="-128"/>
                  </a:defRPr>
                </a:pPr>
                <a:endParaRPr lang="fr-FR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'Méningite 2017'!$HP$75:$HP$82</c:f>
              <c:strCache>
                <c:ptCount val="8"/>
                <c:pt idx="0">
                  <c:v>Streptococcus pneumoniae </c:v>
                </c:pt>
                <c:pt idx="1">
                  <c:v> Haemophilus influenzae b </c:v>
                </c:pt>
                <c:pt idx="2">
                  <c:v> Haemophilus influenzae non b </c:v>
                </c:pt>
                <c:pt idx="3">
                  <c:v>N.meningitidis X</c:v>
                </c:pt>
                <c:pt idx="4">
                  <c:v>N.meningitidis C</c:v>
                </c:pt>
                <c:pt idx="5">
                  <c:v>N.meningitidis W135</c:v>
                </c:pt>
                <c:pt idx="6">
                  <c:v>Streptocoque Groupe B </c:v>
                </c:pt>
                <c:pt idx="7">
                  <c:v>Autres</c:v>
                </c:pt>
              </c:strCache>
            </c:strRef>
          </c:cat>
          <c:val>
            <c:numRef>
              <c:f>'Méningite 2017'!$HQ$75:$HQ$82</c:f>
              <c:numCache>
                <c:formatCode>General</c:formatCode>
                <c:ptCount val="8"/>
                <c:pt idx="0">
                  <c:v>43</c:v>
                </c:pt>
                <c:pt idx="1">
                  <c:v>24</c:v>
                </c:pt>
                <c:pt idx="2">
                  <c:v>8</c:v>
                </c:pt>
                <c:pt idx="3">
                  <c:v>7</c:v>
                </c:pt>
                <c:pt idx="4">
                  <c:v>1</c:v>
                </c:pt>
                <c:pt idx="5">
                  <c:v>1</c:v>
                </c:pt>
                <c:pt idx="6">
                  <c:v>4</c:v>
                </c:pt>
                <c:pt idx="7">
                  <c:v>1</c:v>
                </c:pt>
              </c:numCache>
            </c:numRef>
          </c:val>
        </c:ser>
        <c:ser>
          <c:idx val="1"/>
          <c:order val="1"/>
          <c:tx>
            <c:strRef>
              <c:f>'Méningite 2017'!$HR$74</c:f>
              <c:strCache>
                <c:ptCount val="1"/>
                <c:pt idx="0">
                  <c:v>% cas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'Méningite 2017'!$HP$75:$HP$82</c:f>
              <c:strCache>
                <c:ptCount val="8"/>
                <c:pt idx="0">
                  <c:v>Streptococcus pneumoniae </c:v>
                </c:pt>
                <c:pt idx="1">
                  <c:v> Haemophilus influenzae b </c:v>
                </c:pt>
                <c:pt idx="2">
                  <c:v> Haemophilus influenzae non b </c:v>
                </c:pt>
                <c:pt idx="3">
                  <c:v>N.meningitidis X</c:v>
                </c:pt>
                <c:pt idx="4">
                  <c:v>N.meningitidis C</c:v>
                </c:pt>
                <c:pt idx="5">
                  <c:v>N.meningitidis W135</c:v>
                </c:pt>
                <c:pt idx="6">
                  <c:v>Streptocoque Groupe B </c:v>
                </c:pt>
                <c:pt idx="7">
                  <c:v>Autres</c:v>
                </c:pt>
              </c:strCache>
            </c:strRef>
          </c:cat>
          <c:val>
            <c:numRef>
              <c:f>'Méningite 2017'!$HR$75:$HR$82</c:f>
              <c:numCache>
                <c:formatCode>0%</c:formatCode>
                <c:ptCount val="8"/>
                <c:pt idx="0">
                  <c:v>0.48314606741573035</c:v>
                </c:pt>
                <c:pt idx="1">
                  <c:v>0.2696629213483146</c:v>
                </c:pt>
                <c:pt idx="2">
                  <c:v>8.98876404494382E-2</c:v>
                </c:pt>
                <c:pt idx="3">
                  <c:v>7.8651685393258425E-2</c:v>
                </c:pt>
                <c:pt idx="4">
                  <c:v>1.1235955056179775E-2</c:v>
                </c:pt>
                <c:pt idx="5">
                  <c:v>1.1235955056179775E-2</c:v>
                </c:pt>
                <c:pt idx="6">
                  <c:v>4.49438202247191E-2</c:v>
                </c:pt>
                <c:pt idx="7">
                  <c:v>1.1235955056179775E-2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  <a:effectLst>
      <a:outerShdw dist="50800" sx="1000" sy="1000" algn="ctr" rotWithShape="0">
        <a:srgbClr val="000000"/>
      </a:outerShdw>
    </a:effectLst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515826014108168E-2"/>
          <c:y val="0.17632481248663284"/>
          <c:w val="0.89527252170401772"/>
          <c:h val="0.573204360690868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Feuil2!$B$5</c:f>
              <c:strCache>
                <c:ptCount val="1"/>
                <c:pt idx="0">
                  <c:v>LCR collectés</c:v>
                </c:pt>
              </c:strCache>
            </c:strRef>
          </c:tx>
          <c:spPr>
            <a:solidFill>
              <a:srgbClr val="3399FF"/>
            </a:solidFill>
            <a:ln>
              <a:solidFill>
                <a:srgbClr val="00B0F0"/>
              </a:solidFill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Feuil2!$C$4:$AL$4</c:f>
              <c:strCache>
                <c:ptCount val="36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</c:strCache>
            </c:strRef>
          </c:cat>
          <c:val>
            <c:numRef>
              <c:f>Feuil2!$C$5:$AL$5</c:f>
              <c:numCache>
                <c:formatCode>General</c:formatCode>
                <c:ptCount val="36"/>
                <c:pt idx="0">
                  <c:v>6</c:v>
                </c:pt>
                <c:pt idx="1">
                  <c:v>5</c:v>
                </c:pt>
                <c:pt idx="2">
                  <c:v>12</c:v>
                </c:pt>
                <c:pt idx="3">
                  <c:v>11</c:v>
                </c:pt>
                <c:pt idx="4">
                  <c:v>13</c:v>
                </c:pt>
                <c:pt idx="5">
                  <c:v>6</c:v>
                </c:pt>
                <c:pt idx="6">
                  <c:v>6</c:v>
                </c:pt>
                <c:pt idx="7">
                  <c:v>14</c:v>
                </c:pt>
                <c:pt idx="8">
                  <c:v>14</c:v>
                </c:pt>
                <c:pt idx="9">
                  <c:v>13</c:v>
                </c:pt>
                <c:pt idx="10">
                  <c:v>2</c:v>
                </c:pt>
                <c:pt idx="11">
                  <c:v>8</c:v>
                </c:pt>
                <c:pt idx="12">
                  <c:v>16</c:v>
                </c:pt>
                <c:pt idx="13">
                  <c:v>7</c:v>
                </c:pt>
                <c:pt idx="14">
                  <c:v>11</c:v>
                </c:pt>
                <c:pt idx="15">
                  <c:v>11</c:v>
                </c:pt>
                <c:pt idx="16">
                  <c:v>9</c:v>
                </c:pt>
                <c:pt idx="17">
                  <c:v>8</c:v>
                </c:pt>
                <c:pt idx="18">
                  <c:v>11</c:v>
                </c:pt>
                <c:pt idx="19">
                  <c:v>11</c:v>
                </c:pt>
                <c:pt idx="20">
                  <c:v>11</c:v>
                </c:pt>
                <c:pt idx="21">
                  <c:v>11</c:v>
                </c:pt>
                <c:pt idx="22">
                  <c:v>11</c:v>
                </c:pt>
                <c:pt idx="23">
                  <c:v>9</c:v>
                </c:pt>
                <c:pt idx="24">
                  <c:v>14</c:v>
                </c:pt>
                <c:pt idx="25">
                  <c:v>14</c:v>
                </c:pt>
                <c:pt idx="26">
                  <c:v>11</c:v>
                </c:pt>
                <c:pt idx="27">
                  <c:v>11</c:v>
                </c:pt>
                <c:pt idx="28">
                  <c:v>18</c:v>
                </c:pt>
                <c:pt idx="29">
                  <c:v>17</c:v>
                </c:pt>
                <c:pt idx="30">
                  <c:v>17</c:v>
                </c:pt>
                <c:pt idx="31">
                  <c:v>16</c:v>
                </c:pt>
                <c:pt idx="32">
                  <c:v>13</c:v>
                </c:pt>
                <c:pt idx="33">
                  <c:v>11</c:v>
                </c:pt>
                <c:pt idx="34">
                  <c:v>6</c:v>
                </c:pt>
                <c:pt idx="35">
                  <c:v>8</c:v>
                </c:pt>
              </c:numCache>
            </c:numRef>
          </c:val>
        </c:ser>
        <c:ser>
          <c:idx val="1"/>
          <c:order val="1"/>
          <c:tx>
            <c:strRef>
              <c:f>Feuil2!$B$6</c:f>
              <c:strCache>
                <c:ptCount val="1"/>
                <c:pt idx="0">
                  <c:v>Positifs</c:v>
                </c:pt>
              </c:strCache>
            </c:strRef>
          </c:tx>
          <c:spPr>
            <a:solidFill>
              <a:schemeClr val="accent2"/>
            </a:solidFill>
          </c:spPr>
          <c:invertIfNegative val="0"/>
          <c:cat>
            <c:strRef>
              <c:f>Feuil2!$C$4:$AL$4</c:f>
              <c:strCache>
                <c:ptCount val="36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</c:strCache>
            </c:strRef>
          </c:cat>
          <c:val>
            <c:numRef>
              <c:f>Feuil2!$C$6:$AL$6</c:f>
              <c:numCache>
                <c:formatCode>General</c:formatCode>
                <c:ptCount val="36"/>
                <c:pt idx="0">
                  <c:v>2</c:v>
                </c:pt>
                <c:pt idx="1">
                  <c:v>0</c:v>
                </c:pt>
                <c:pt idx="2">
                  <c:v>2</c:v>
                </c:pt>
                <c:pt idx="3">
                  <c:v>1</c:v>
                </c:pt>
                <c:pt idx="4">
                  <c:v>3</c:v>
                </c:pt>
                <c:pt idx="5">
                  <c:v>2</c:v>
                </c:pt>
                <c:pt idx="6">
                  <c:v>1</c:v>
                </c:pt>
                <c:pt idx="7">
                  <c:v>6</c:v>
                </c:pt>
                <c:pt idx="8">
                  <c:v>6</c:v>
                </c:pt>
                <c:pt idx="9">
                  <c:v>8</c:v>
                </c:pt>
                <c:pt idx="10">
                  <c:v>0</c:v>
                </c:pt>
                <c:pt idx="11">
                  <c:v>4</c:v>
                </c:pt>
                <c:pt idx="12">
                  <c:v>3</c:v>
                </c:pt>
                <c:pt idx="13">
                  <c:v>2</c:v>
                </c:pt>
                <c:pt idx="14">
                  <c:v>1</c:v>
                </c:pt>
                <c:pt idx="15">
                  <c:v>5</c:v>
                </c:pt>
                <c:pt idx="16">
                  <c:v>2</c:v>
                </c:pt>
                <c:pt idx="17">
                  <c:v>4</c:v>
                </c:pt>
                <c:pt idx="18">
                  <c:v>1</c:v>
                </c:pt>
                <c:pt idx="19">
                  <c:v>4</c:v>
                </c:pt>
                <c:pt idx="20">
                  <c:v>2</c:v>
                </c:pt>
                <c:pt idx="21">
                  <c:v>2</c:v>
                </c:pt>
                <c:pt idx="22">
                  <c:v>4</c:v>
                </c:pt>
                <c:pt idx="23">
                  <c:v>2</c:v>
                </c:pt>
                <c:pt idx="24">
                  <c:v>1</c:v>
                </c:pt>
                <c:pt idx="25">
                  <c:v>0</c:v>
                </c:pt>
                <c:pt idx="26">
                  <c:v>2</c:v>
                </c:pt>
                <c:pt idx="27">
                  <c:v>2</c:v>
                </c:pt>
                <c:pt idx="28">
                  <c:v>4</c:v>
                </c:pt>
                <c:pt idx="29">
                  <c:v>3</c:v>
                </c:pt>
                <c:pt idx="30">
                  <c:v>1</c:v>
                </c:pt>
                <c:pt idx="31">
                  <c:v>3</c:v>
                </c:pt>
                <c:pt idx="32">
                  <c:v>2</c:v>
                </c:pt>
                <c:pt idx="33">
                  <c:v>2</c:v>
                </c:pt>
                <c:pt idx="34">
                  <c:v>2</c:v>
                </c:pt>
                <c:pt idx="35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49"/>
        <c:overlap val="100"/>
        <c:axId val="419046912"/>
        <c:axId val="419048832"/>
      </c:barChart>
      <c:catAx>
        <c:axId val="41904691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Semaines</a:t>
                </a:r>
              </a:p>
            </c:rich>
          </c:tx>
          <c:overlay val="0"/>
        </c:title>
        <c:majorTickMark val="out"/>
        <c:minorTickMark val="none"/>
        <c:tickLblPos val="nextTo"/>
        <c:crossAx val="419048832"/>
        <c:crosses val="autoZero"/>
        <c:auto val="1"/>
        <c:lblAlgn val="ctr"/>
        <c:lblOffset val="100"/>
        <c:noMultiLvlLbl val="0"/>
      </c:catAx>
      <c:valAx>
        <c:axId val="419048832"/>
        <c:scaling>
          <c:orientation val="minMax"/>
          <c:max val="25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Nombre de cas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41904691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4138569755703615"/>
          <c:y val="7.0122582991732782E-2"/>
          <c:w val="0.30800462363785458"/>
          <c:h val="0.11658398361921557"/>
        </c:manualLayout>
      </c:layout>
      <c:overlay val="0"/>
      <c:txPr>
        <a:bodyPr/>
        <a:lstStyle/>
        <a:p>
          <a:pPr>
            <a:defRPr sz="1000"/>
          </a:pPr>
          <a:endParaRPr lang="fr-FR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800">
          <a:latin typeface="Arial Narrow" pitchFamily="34" charset="0"/>
        </a:defRPr>
      </a:pPr>
      <a:endParaRPr lang="fr-F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4074694472539481E-2"/>
          <c:y val="7.6744956598999228E-2"/>
          <c:w val="0.91767378912012154"/>
          <c:h val="0.73933187995027827"/>
        </c:manualLayout>
      </c:layout>
      <c:lineChart>
        <c:grouping val="standard"/>
        <c:varyColors val="0"/>
        <c:ser>
          <c:idx val="0"/>
          <c:order val="0"/>
          <c:tx>
            <c:strRef>
              <c:f>'Rougeole 2017'!$HP$8</c:f>
              <c:strCache>
                <c:ptCount val="1"/>
                <c:pt idx="0">
                  <c:v>Cas rougeole confirmés 2016</c:v>
                </c:pt>
              </c:strCache>
            </c:strRef>
          </c:tx>
          <c:spPr>
            <a:ln>
              <a:solidFill>
                <a:schemeClr val="accent1">
                  <a:lumMod val="75000"/>
                </a:schemeClr>
              </a:solidFill>
              <a:prstDash val="dash"/>
            </a:ln>
          </c:spPr>
          <c:marker>
            <c:symbol val="none"/>
          </c:marker>
          <c:dLbls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7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fr-FR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'Rougeole 2017'!$HO$9:$HO$44</c:f>
              <c:strCache>
                <c:ptCount val="36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</c:strCache>
            </c:strRef>
          </c:cat>
          <c:val>
            <c:numRef>
              <c:f>'Rougeole 2017'!$HP$9:$HP$44</c:f>
              <c:numCache>
                <c:formatCode>General</c:formatCode>
                <c:ptCount val="36"/>
                <c:pt idx="0">
                  <c:v>1</c:v>
                </c:pt>
                <c:pt idx="1">
                  <c:v>5</c:v>
                </c:pt>
                <c:pt idx="2">
                  <c:v>9</c:v>
                </c:pt>
                <c:pt idx="3">
                  <c:v>0</c:v>
                </c:pt>
                <c:pt idx="4">
                  <c:v>5</c:v>
                </c:pt>
                <c:pt idx="5">
                  <c:v>0</c:v>
                </c:pt>
                <c:pt idx="6">
                  <c:v>0</c:v>
                </c:pt>
                <c:pt idx="7">
                  <c:v>10</c:v>
                </c:pt>
                <c:pt idx="8">
                  <c:v>2</c:v>
                </c:pt>
                <c:pt idx="9">
                  <c:v>3</c:v>
                </c:pt>
                <c:pt idx="10">
                  <c:v>10</c:v>
                </c:pt>
                <c:pt idx="11">
                  <c:v>1</c:v>
                </c:pt>
                <c:pt idx="12">
                  <c:v>4</c:v>
                </c:pt>
                <c:pt idx="13">
                  <c:v>0</c:v>
                </c:pt>
                <c:pt idx="14">
                  <c:v>1</c:v>
                </c:pt>
                <c:pt idx="15">
                  <c:v>0</c:v>
                </c:pt>
                <c:pt idx="16">
                  <c:v>0</c:v>
                </c:pt>
                <c:pt idx="17">
                  <c:v>5</c:v>
                </c:pt>
                <c:pt idx="18">
                  <c:v>0</c:v>
                </c:pt>
                <c:pt idx="19">
                  <c:v>2</c:v>
                </c:pt>
                <c:pt idx="20">
                  <c:v>0</c:v>
                </c:pt>
                <c:pt idx="21">
                  <c:v>3</c:v>
                </c:pt>
                <c:pt idx="22">
                  <c:v>0</c:v>
                </c:pt>
                <c:pt idx="23">
                  <c:v>1</c:v>
                </c:pt>
                <c:pt idx="24">
                  <c:v>3</c:v>
                </c:pt>
                <c:pt idx="25">
                  <c:v>0</c:v>
                </c:pt>
                <c:pt idx="26">
                  <c:v>8</c:v>
                </c:pt>
                <c:pt idx="27">
                  <c:v>2</c:v>
                </c:pt>
                <c:pt idx="28">
                  <c:v>0</c:v>
                </c:pt>
                <c:pt idx="29">
                  <c:v>4</c:v>
                </c:pt>
                <c:pt idx="30">
                  <c:v>2</c:v>
                </c:pt>
                <c:pt idx="31">
                  <c:v>1</c:v>
                </c:pt>
                <c:pt idx="32">
                  <c:v>1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'Rougeole 2017'!$HQ$8</c:f>
              <c:strCache>
                <c:ptCount val="1"/>
                <c:pt idx="0">
                  <c:v>Cas rougeole confirmés 2017</c:v>
                </c:pt>
              </c:strCache>
            </c:strRef>
          </c:tx>
          <c:spPr>
            <a:ln>
              <a:solidFill>
                <a:schemeClr val="accent6">
                  <a:lumMod val="75000"/>
                </a:schemeClr>
              </a:solidFill>
            </a:ln>
          </c:spPr>
          <c:marker>
            <c:symbol val="none"/>
          </c:marker>
          <c:dLbls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fr-F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'Rougeole 2017'!$HO$9:$HO$44</c:f>
              <c:strCache>
                <c:ptCount val="36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</c:strCache>
            </c:strRef>
          </c:cat>
          <c:val>
            <c:numRef>
              <c:f>'Rougeole 2017'!$HQ$9:$HQ$44</c:f>
              <c:numCache>
                <c:formatCode>General</c:formatCode>
                <c:ptCount val="3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2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2</c:v>
                </c:pt>
                <c:pt idx="32">
                  <c:v>3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19628160"/>
        <c:axId val="419630080"/>
      </c:lineChart>
      <c:catAx>
        <c:axId val="41962816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900" b="1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fr-FR" sz="900" b="1">
                    <a:latin typeface="Times New Roman" pitchFamily="18" charset="0"/>
                    <a:cs typeface="Times New Roman" pitchFamily="18" charset="0"/>
                  </a:rPr>
                  <a:t>Semaines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fr-FR"/>
          </a:p>
        </c:txPr>
        <c:crossAx val="419630080"/>
        <c:crosses val="autoZero"/>
        <c:auto val="1"/>
        <c:lblAlgn val="ctr"/>
        <c:lblOffset val="100"/>
        <c:noMultiLvlLbl val="0"/>
      </c:catAx>
      <c:valAx>
        <c:axId val="419630080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 sz="900" b="1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fr-FR" sz="900" b="1">
                    <a:latin typeface="Times New Roman" pitchFamily="18" charset="0"/>
                    <a:cs typeface="Times New Roman" pitchFamily="18" charset="0"/>
                  </a:rPr>
                  <a:t>Nombre</a:t>
                </a:r>
                <a:r>
                  <a:rPr lang="fr-FR" sz="900" b="1" baseline="0">
                    <a:latin typeface="Times New Roman" pitchFamily="18" charset="0"/>
                    <a:cs typeface="Times New Roman" pitchFamily="18" charset="0"/>
                  </a:rPr>
                  <a:t> de cas</a:t>
                </a:r>
                <a:endParaRPr lang="fr-FR" sz="9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fr-FR"/>
          </a:p>
        </c:txPr>
        <c:crossAx val="41962816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1916522309711286"/>
          <c:y val="3.8621015069745497E-3"/>
          <c:w val="0.65556999125109361"/>
          <c:h val="0.20523912039085002"/>
        </c:manualLayout>
      </c:layout>
      <c:overlay val="0"/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fr-FR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fr-F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4041907261592301"/>
          <c:y val="5.6030183727034111E-2"/>
          <c:w val="0.80402537182852141"/>
          <c:h val="0.73076771653543304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5"/>
            </a:solidFill>
            <a:ln>
              <a:solidFill>
                <a:schemeClr val="accent3">
                  <a:lumMod val="60000"/>
                  <a:lumOff val="40000"/>
                </a:schemeClr>
              </a:solidFill>
            </a:ln>
          </c:spPr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'Tranche 2017'!$D$7:$D$11</c:f>
              <c:strCache>
                <c:ptCount val="5"/>
                <c:pt idx="0">
                  <c:v>0-11 mois</c:v>
                </c:pt>
                <c:pt idx="1">
                  <c:v>1-4 ans </c:v>
                </c:pt>
                <c:pt idx="2">
                  <c:v>5-14 ans</c:v>
                </c:pt>
                <c:pt idx="3">
                  <c:v>15-29 ans</c:v>
                </c:pt>
                <c:pt idx="4">
                  <c:v>30 ans et plus</c:v>
                </c:pt>
              </c:strCache>
            </c:strRef>
          </c:cat>
          <c:val>
            <c:numRef>
              <c:f>'Tranche 2017'!$E$7:$E$11</c:f>
              <c:numCache>
                <c:formatCode>0.00</c:formatCode>
                <c:ptCount val="5"/>
                <c:pt idx="0">
                  <c:v>50</c:v>
                </c:pt>
                <c:pt idx="1">
                  <c:v>20</c:v>
                </c:pt>
                <c:pt idx="2">
                  <c:v>23.333333333333332</c:v>
                </c:pt>
                <c:pt idx="3">
                  <c:v>5.5555555555555554</c:v>
                </c:pt>
                <c:pt idx="4">
                  <c:v>1.1111111111111112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6"/>
        <c:axId val="419651584"/>
        <c:axId val="419653504"/>
      </c:barChart>
      <c:catAx>
        <c:axId val="41965158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fr-FR"/>
                  <a:t>Tranche</a:t>
                </a:r>
                <a:r>
                  <a:rPr lang="fr-FR" baseline="0"/>
                  <a:t> d'âge</a:t>
                </a:r>
                <a:endParaRPr lang="fr-FR"/>
              </a:p>
            </c:rich>
          </c:tx>
          <c:overlay val="0"/>
        </c:title>
        <c:majorTickMark val="out"/>
        <c:minorTickMark val="none"/>
        <c:tickLblPos val="nextTo"/>
        <c:crossAx val="419653504"/>
        <c:crosses val="autoZero"/>
        <c:auto val="1"/>
        <c:lblAlgn val="ctr"/>
        <c:lblOffset val="100"/>
        <c:noMultiLvlLbl val="0"/>
      </c:catAx>
      <c:valAx>
        <c:axId val="419653504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fr-FR"/>
                  <a:t>%</a:t>
                </a:r>
                <a:r>
                  <a:rPr lang="fr-FR" baseline="0"/>
                  <a:t> des cas confirmés</a:t>
                </a:r>
                <a:endParaRPr lang="fr-FR"/>
              </a:p>
            </c:rich>
          </c:tx>
          <c:overlay val="0"/>
        </c:title>
        <c:numFmt formatCode="0.00" sourceLinked="1"/>
        <c:majorTickMark val="out"/>
        <c:minorTickMark val="none"/>
        <c:tickLblPos val="nextTo"/>
        <c:txPr>
          <a:bodyPr/>
          <a:lstStyle/>
          <a:p>
            <a:pPr>
              <a:defRPr sz="700"/>
            </a:pPr>
            <a:endParaRPr lang="fr-FR"/>
          </a:p>
        </c:txPr>
        <c:crossAx val="41965158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021638036724542"/>
          <c:y val="6.8733316564591834E-2"/>
          <c:w val="0.84717963571585231"/>
          <c:h val="0.7330718430667631"/>
        </c:manualLayout>
      </c:layout>
      <c:lineChart>
        <c:grouping val="standard"/>
        <c:varyColors val="0"/>
        <c:ser>
          <c:idx val="0"/>
          <c:order val="0"/>
          <c:tx>
            <c:strRef>
              <c:f>Feuil1!$C$4</c:f>
              <c:strCache>
                <c:ptCount val="1"/>
                <c:pt idx="0">
                  <c:v>2016</c:v>
                </c:pt>
              </c:strCache>
            </c:strRef>
          </c:tx>
          <c:spPr>
            <a:ln w="31750">
              <a:solidFill>
                <a:schemeClr val="accent1">
                  <a:lumMod val="75000"/>
                </a:schemeClr>
              </a:solidFill>
              <a:prstDash val="dash"/>
            </a:ln>
          </c:spPr>
          <c:marker>
            <c:symbol val="none"/>
          </c:marker>
          <c:dLbls>
            <c:txPr>
              <a:bodyPr/>
              <a:lstStyle/>
              <a:p>
                <a:pPr>
                  <a:defRPr sz="900">
                    <a:latin typeface="Arial Narrow" pitchFamily="34" charset="0"/>
                  </a:defRPr>
                </a:pPr>
                <a:endParaRPr lang="fr-FR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Feuil1!$B$5:$B$40</c:f>
              <c:strCache>
                <c:ptCount val="36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</c:strCache>
            </c:strRef>
          </c:cat>
          <c:val>
            <c:numRef>
              <c:f>Feuil1!$C$5:$C$40</c:f>
              <c:numCache>
                <c:formatCode>General</c:formatCode>
                <c:ptCount val="36"/>
                <c:pt idx="0">
                  <c:v>1</c:v>
                </c:pt>
                <c:pt idx="1">
                  <c:v>4</c:v>
                </c:pt>
                <c:pt idx="2">
                  <c:v>5</c:v>
                </c:pt>
                <c:pt idx="3">
                  <c:v>3</c:v>
                </c:pt>
                <c:pt idx="4">
                  <c:v>9</c:v>
                </c:pt>
                <c:pt idx="5">
                  <c:v>2</c:v>
                </c:pt>
                <c:pt idx="6">
                  <c:v>4</c:v>
                </c:pt>
                <c:pt idx="7">
                  <c:v>3</c:v>
                </c:pt>
                <c:pt idx="8">
                  <c:v>2</c:v>
                </c:pt>
                <c:pt idx="9">
                  <c:v>1</c:v>
                </c:pt>
                <c:pt idx="10">
                  <c:v>4</c:v>
                </c:pt>
                <c:pt idx="11">
                  <c:v>5</c:v>
                </c:pt>
                <c:pt idx="12">
                  <c:v>2</c:v>
                </c:pt>
                <c:pt idx="13">
                  <c:v>1</c:v>
                </c:pt>
                <c:pt idx="14">
                  <c:v>7</c:v>
                </c:pt>
                <c:pt idx="15">
                  <c:v>0</c:v>
                </c:pt>
                <c:pt idx="16">
                  <c:v>2</c:v>
                </c:pt>
                <c:pt idx="17">
                  <c:v>0</c:v>
                </c:pt>
                <c:pt idx="18">
                  <c:v>7</c:v>
                </c:pt>
                <c:pt idx="19">
                  <c:v>7</c:v>
                </c:pt>
                <c:pt idx="20">
                  <c:v>5</c:v>
                </c:pt>
                <c:pt idx="21">
                  <c:v>10</c:v>
                </c:pt>
                <c:pt idx="22">
                  <c:v>2</c:v>
                </c:pt>
                <c:pt idx="23">
                  <c:v>10</c:v>
                </c:pt>
                <c:pt idx="24">
                  <c:v>3</c:v>
                </c:pt>
                <c:pt idx="25">
                  <c:v>5</c:v>
                </c:pt>
                <c:pt idx="26">
                  <c:v>8</c:v>
                </c:pt>
                <c:pt idx="27">
                  <c:v>4</c:v>
                </c:pt>
                <c:pt idx="28">
                  <c:v>8</c:v>
                </c:pt>
                <c:pt idx="29">
                  <c:v>3</c:v>
                </c:pt>
                <c:pt idx="30">
                  <c:v>7</c:v>
                </c:pt>
                <c:pt idx="31">
                  <c:v>2</c:v>
                </c:pt>
                <c:pt idx="32">
                  <c:v>5</c:v>
                </c:pt>
                <c:pt idx="33">
                  <c:v>6</c:v>
                </c:pt>
                <c:pt idx="34">
                  <c:v>6</c:v>
                </c:pt>
                <c:pt idx="35">
                  <c:v>8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Feuil1!$D$4</c:f>
              <c:strCache>
                <c:ptCount val="1"/>
                <c:pt idx="0">
                  <c:v>2017</c:v>
                </c:pt>
              </c:strCache>
            </c:strRef>
          </c:tx>
          <c:spPr>
            <a:ln w="28575" cmpd="dbl">
              <a:solidFill>
                <a:schemeClr val="accent2">
                  <a:lumMod val="75000"/>
                </a:schemeClr>
              </a:solidFill>
            </a:ln>
          </c:spPr>
          <c:marker>
            <c:symbol val="none"/>
          </c:marker>
          <c:dLbls>
            <c:txPr>
              <a:bodyPr/>
              <a:lstStyle/>
              <a:p>
                <a:pPr>
                  <a:defRPr sz="1000">
                    <a:latin typeface="Arial Narrow" pitchFamily="34" charset="0"/>
                  </a:defRPr>
                </a:pPr>
                <a:endParaRPr lang="fr-FR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Feuil1!$B$5:$B$40</c:f>
              <c:strCache>
                <c:ptCount val="36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</c:strCache>
            </c:strRef>
          </c:cat>
          <c:val>
            <c:numRef>
              <c:f>Feuil1!$D$5:$D$40</c:f>
              <c:numCache>
                <c:formatCode>General</c:formatCode>
                <c:ptCount val="36"/>
                <c:pt idx="0">
                  <c:v>2</c:v>
                </c:pt>
                <c:pt idx="1">
                  <c:v>4</c:v>
                </c:pt>
                <c:pt idx="2">
                  <c:v>1</c:v>
                </c:pt>
                <c:pt idx="3">
                  <c:v>1</c:v>
                </c:pt>
                <c:pt idx="4">
                  <c:v>3</c:v>
                </c:pt>
                <c:pt idx="5">
                  <c:v>2</c:v>
                </c:pt>
                <c:pt idx="6">
                  <c:v>3</c:v>
                </c:pt>
                <c:pt idx="7">
                  <c:v>2</c:v>
                </c:pt>
                <c:pt idx="8">
                  <c:v>3</c:v>
                </c:pt>
                <c:pt idx="9">
                  <c:v>0</c:v>
                </c:pt>
                <c:pt idx="10">
                  <c:v>4</c:v>
                </c:pt>
                <c:pt idx="11">
                  <c:v>4</c:v>
                </c:pt>
                <c:pt idx="12">
                  <c:v>4</c:v>
                </c:pt>
                <c:pt idx="13">
                  <c:v>1</c:v>
                </c:pt>
                <c:pt idx="14">
                  <c:v>3</c:v>
                </c:pt>
                <c:pt idx="15">
                  <c:v>11</c:v>
                </c:pt>
                <c:pt idx="16">
                  <c:v>1</c:v>
                </c:pt>
                <c:pt idx="17">
                  <c:v>7</c:v>
                </c:pt>
                <c:pt idx="18">
                  <c:v>5</c:v>
                </c:pt>
                <c:pt idx="19">
                  <c:v>9</c:v>
                </c:pt>
                <c:pt idx="20">
                  <c:v>6</c:v>
                </c:pt>
                <c:pt idx="21">
                  <c:v>7</c:v>
                </c:pt>
                <c:pt idx="22">
                  <c:v>16</c:v>
                </c:pt>
                <c:pt idx="23">
                  <c:v>8</c:v>
                </c:pt>
                <c:pt idx="24">
                  <c:v>3</c:v>
                </c:pt>
                <c:pt idx="25">
                  <c:v>5</c:v>
                </c:pt>
                <c:pt idx="26">
                  <c:v>6</c:v>
                </c:pt>
                <c:pt idx="27">
                  <c:v>3</c:v>
                </c:pt>
                <c:pt idx="28">
                  <c:v>10</c:v>
                </c:pt>
                <c:pt idx="29">
                  <c:v>2</c:v>
                </c:pt>
                <c:pt idx="30">
                  <c:v>3</c:v>
                </c:pt>
                <c:pt idx="31">
                  <c:v>4</c:v>
                </c:pt>
                <c:pt idx="32">
                  <c:v>3</c:v>
                </c:pt>
                <c:pt idx="33">
                  <c:v>7</c:v>
                </c:pt>
                <c:pt idx="34">
                  <c:v>4</c:v>
                </c:pt>
                <c:pt idx="35">
                  <c:v>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19671040"/>
        <c:axId val="419677312"/>
      </c:lineChart>
      <c:catAx>
        <c:axId val="41967104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fr-FR"/>
                  <a:t>Semaines</a:t>
                </a:r>
              </a:p>
            </c:rich>
          </c:tx>
          <c:overlay val="0"/>
        </c:title>
        <c:majorTickMark val="none"/>
        <c:minorTickMark val="none"/>
        <c:tickLblPos val="nextTo"/>
        <c:crossAx val="419677312"/>
        <c:crosses val="autoZero"/>
        <c:auto val="1"/>
        <c:lblAlgn val="ctr"/>
        <c:lblOffset val="100"/>
        <c:noMultiLvlLbl val="0"/>
      </c:catAx>
      <c:valAx>
        <c:axId val="419677312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fr-FR"/>
                  <a:t>Nombre</a:t>
                </a:r>
                <a:r>
                  <a:rPr lang="fr-FR" baseline="0"/>
                  <a:t> de cas</a:t>
                </a:r>
                <a:endParaRPr lang="fr-FR"/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41967104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2156144578313253"/>
          <c:y val="3.0952856288306799E-2"/>
          <c:w val="0.245429718875502"/>
          <c:h val="0.16949417738092296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1207396355714902"/>
          <c:y val="6.1058689637943309E-2"/>
          <c:w val="0.79816108657726659"/>
          <c:h val="0.6724634420697412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'S36'!$E$191</c:f>
              <c:strCache>
                <c:ptCount val="1"/>
                <c:pt idx="0">
                  <c:v>Dépistage MAS</c:v>
                </c:pt>
              </c:strCache>
            </c:strRef>
          </c:tx>
          <c:spPr>
            <a:solidFill>
              <a:srgbClr val="00FFCC"/>
            </a:solidFill>
          </c:spPr>
          <c:invertIfNegative val="0"/>
          <c:cat>
            <c:strRef>
              <c:f>'S36'!$C$192:$C$227</c:f>
              <c:strCache>
                <c:ptCount val="36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</c:strCache>
            </c:strRef>
          </c:cat>
          <c:val>
            <c:numRef>
              <c:f>'S36'!$E$192:$E$227</c:f>
              <c:numCache>
                <c:formatCode>General</c:formatCode>
                <c:ptCount val="36"/>
                <c:pt idx="0">
                  <c:v>1573</c:v>
                </c:pt>
                <c:pt idx="1">
                  <c:v>1719</c:v>
                </c:pt>
                <c:pt idx="2">
                  <c:v>1516</c:v>
                </c:pt>
                <c:pt idx="3">
                  <c:v>1708</c:v>
                </c:pt>
                <c:pt idx="4">
                  <c:v>1677</c:v>
                </c:pt>
                <c:pt idx="5">
                  <c:v>1651</c:v>
                </c:pt>
                <c:pt idx="6">
                  <c:v>1413</c:v>
                </c:pt>
                <c:pt idx="7">
                  <c:v>1488</c:v>
                </c:pt>
                <c:pt idx="8">
                  <c:v>1996</c:v>
                </c:pt>
                <c:pt idx="9">
                  <c:v>1553</c:v>
                </c:pt>
                <c:pt idx="10">
                  <c:v>1180</c:v>
                </c:pt>
                <c:pt idx="11">
                  <c:v>940</c:v>
                </c:pt>
                <c:pt idx="12">
                  <c:v>861</c:v>
                </c:pt>
                <c:pt idx="13">
                  <c:v>855</c:v>
                </c:pt>
                <c:pt idx="14">
                  <c:v>880</c:v>
                </c:pt>
                <c:pt idx="15">
                  <c:v>1459</c:v>
                </c:pt>
                <c:pt idx="16">
                  <c:v>1920</c:v>
                </c:pt>
                <c:pt idx="17">
                  <c:v>2061</c:v>
                </c:pt>
                <c:pt idx="18">
                  <c:v>1898</c:v>
                </c:pt>
                <c:pt idx="19">
                  <c:v>2093</c:v>
                </c:pt>
                <c:pt idx="20">
                  <c:v>2162</c:v>
                </c:pt>
                <c:pt idx="21">
                  <c:v>2176</c:v>
                </c:pt>
                <c:pt idx="22">
                  <c:v>1834</c:v>
                </c:pt>
                <c:pt idx="23">
                  <c:v>2175</c:v>
                </c:pt>
                <c:pt idx="24">
                  <c:v>2451</c:v>
                </c:pt>
                <c:pt idx="25">
                  <c:v>1964</c:v>
                </c:pt>
                <c:pt idx="26">
                  <c:v>2247</c:v>
                </c:pt>
                <c:pt idx="27">
                  <c:v>2372</c:v>
                </c:pt>
                <c:pt idx="28">
                  <c:v>2567</c:v>
                </c:pt>
                <c:pt idx="29">
                  <c:v>2597</c:v>
                </c:pt>
                <c:pt idx="30">
                  <c:v>2837</c:v>
                </c:pt>
                <c:pt idx="31">
                  <c:v>2926</c:v>
                </c:pt>
                <c:pt idx="32">
                  <c:v>2842</c:v>
                </c:pt>
                <c:pt idx="33">
                  <c:v>2926</c:v>
                </c:pt>
                <c:pt idx="34">
                  <c:v>1861</c:v>
                </c:pt>
                <c:pt idx="35">
                  <c:v>2061</c:v>
                </c:pt>
              </c:numCache>
            </c:numRef>
          </c:val>
        </c:ser>
        <c:ser>
          <c:idx val="1"/>
          <c:order val="1"/>
          <c:tx>
            <c:strRef>
              <c:f>'S36'!$I$191</c:f>
              <c:strCache>
                <c:ptCount val="1"/>
                <c:pt idx="0">
                  <c:v>Prise en charge MAS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</c:spPr>
          <c:invertIfNegative val="0"/>
          <c:cat>
            <c:strRef>
              <c:f>'S36'!$C$192:$C$227</c:f>
              <c:strCache>
                <c:ptCount val="36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</c:strCache>
            </c:strRef>
          </c:cat>
          <c:val>
            <c:numRef>
              <c:f>'S36'!$I$192:$I$227</c:f>
              <c:numCache>
                <c:formatCode>General</c:formatCode>
                <c:ptCount val="36"/>
                <c:pt idx="0">
                  <c:v>1566</c:v>
                </c:pt>
                <c:pt idx="1">
                  <c:v>1707</c:v>
                </c:pt>
                <c:pt idx="2">
                  <c:v>1506</c:v>
                </c:pt>
                <c:pt idx="3">
                  <c:v>1699</c:v>
                </c:pt>
                <c:pt idx="4">
                  <c:v>1674</c:v>
                </c:pt>
                <c:pt idx="5">
                  <c:v>1651</c:v>
                </c:pt>
                <c:pt idx="6">
                  <c:v>1397</c:v>
                </c:pt>
                <c:pt idx="7">
                  <c:v>1488</c:v>
                </c:pt>
                <c:pt idx="8">
                  <c:v>1808</c:v>
                </c:pt>
                <c:pt idx="9">
                  <c:v>1526</c:v>
                </c:pt>
                <c:pt idx="10">
                  <c:v>1167</c:v>
                </c:pt>
                <c:pt idx="11">
                  <c:v>921</c:v>
                </c:pt>
                <c:pt idx="12">
                  <c:v>860</c:v>
                </c:pt>
                <c:pt idx="13">
                  <c:v>854</c:v>
                </c:pt>
                <c:pt idx="14">
                  <c:v>868</c:v>
                </c:pt>
                <c:pt idx="15">
                  <c:v>1450</c:v>
                </c:pt>
                <c:pt idx="16">
                  <c:v>1908</c:v>
                </c:pt>
                <c:pt idx="17">
                  <c:v>2053</c:v>
                </c:pt>
                <c:pt idx="18">
                  <c:v>1871</c:v>
                </c:pt>
                <c:pt idx="19">
                  <c:v>2016</c:v>
                </c:pt>
                <c:pt idx="20">
                  <c:v>2167</c:v>
                </c:pt>
                <c:pt idx="21">
                  <c:v>2173</c:v>
                </c:pt>
                <c:pt idx="22">
                  <c:v>1832</c:v>
                </c:pt>
                <c:pt idx="23">
                  <c:v>2167</c:v>
                </c:pt>
                <c:pt idx="24">
                  <c:v>2406</c:v>
                </c:pt>
                <c:pt idx="25">
                  <c:v>1920</c:v>
                </c:pt>
                <c:pt idx="26">
                  <c:v>2149</c:v>
                </c:pt>
                <c:pt idx="27">
                  <c:v>2352</c:v>
                </c:pt>
                <c:pt idx="28">
                  <c:v>2562</c:v>
                </c:pt>
                <c:pt idx="29">
                  <c:v>2559</c:v>
                </c:pt>
                <c:pt idx="30">
                  <c:v>2836</c:v>
                </c:pt>
                <c:pt idx="31">
                  <c:v>2839</c:v>
                </c:pt>
                <c:pt idx="32">
                  <c:v>2833</c:v>
                </c:pt>
                <c:pt idx="33">
                  <c:v>2911</c:v>
                </c:pt>
                <c:pt idx="34">
                  <c:v>1834</c:v>
                </c:pt>
                <c:pt idx="35">
                  <c:v>2053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"/>
        <c:axId val="419833728"/>
        <c:axId val="419835904"/>
      </c:barChart>
      <c:catAx>
        <c:axId val="41983372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fr-FR"/>
                  <a:t>Semaines</a:t>
                </a:r>
              </a:p>
            </c:rich>
          </c:tx>
          <c:overlay val="0"/>
        </c:title>
        <c:majorTickMark val="none"/>
        <c:minorTickMark val="none"/>
        <c:tickLblPos val="nextTo"/>
        <c:txPr>
          <a:bodyPr/>
          <a:lstStyle/>
          <a:p>
            <a:pPr>
              <a:defRPr sz="800">
                <a:latin typeface="Arial Narrow" pitchFamily="34" charset="0"/>
              </a:defRPr>
            </a:pPr>
            <a:endParaRPr lang="fr-FR"/>
          </a:p>
        </c:txPr>
        <c:crossAx val="419835904"/>
        <c:crosses val="autoZero"/>
        <c:auto val="1"/>
        <c:lblAlgn val="ctr"/>
        <c:lblOffset val="100"/>
        <c:noMultiLvlLbl val="0"/>
      </c:catAx>
      <c:valAx>
        <c:axId val="419835904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fr-FR"/>
                  <a:t>Nombre</a:t>
                </a:r>
                <a:r>
                  <a:rPr lang="fr-FR" baseline="0"/>
                  <a:t> de cas</a:t>
                </a:r>
                <a:endParaRPr lang="fr-FR"/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41983372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31358850410821243"/>
          <c:y val="5.6775743941098272E-2"/>
          <c:w val="0.2303332011343649"/>
          <c:h val="0.16743438320209975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6524661453713432"/>
          <c:y val="0.14120771107071819"/>
          <c:w val="0.81369114819546917"/>
          <c:h val="0.64571628663444569"/>
        </c:manualLayout>
      </c:layout>
      <c:lineChart>
        <c:grouping val="standard"/>
        <c:varyColors val="0"/>
        <c:ser>
          <c:idx val="0"/>
          <c:order val="0"/>
          <c:tx>
            <c:strRef>
              <c:f>Palu!$BF$157</c:f>
              <c:strCache>
                <c:ptCount val="1"/>
                <c:pt idx="0">
                  <c:v>Cas onfirmés 2016</c:v>
                </c:pt>
              </c:strCache>
            </c:strRef>
          </c:tx>
          <c:spPr>
            <a:ln w="41275">
              <a:prstDash val="dash"/>
            </a:ln>
          </c:spPr>
          <c:marker>
            <c:symbol val="none"/>
          </c:marker>
          <c:cat>
            <c:strRef>
              <c:f>Palu!$BE$158:$BE$193</c:f>
              <c:strCache>
                <c:ptCount val="36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</c:strCache>
            </c:strRef>
          </c:cat>
          <c:val>
            <c:numRef>
              <c:f>Palu!$BF$158:$BF$193</c:f>
              <c:numCache>
                <c:formatCode>_-* #,##0\ _€_-;\-* #,##0\ _€_-;_-* "-"??\ _€_-;_-@_-</c:formatCode>
                <c:ptCount val="36"/>
                <c:pt idx="0">
                  <c:v>22111</c:v>
                </c:pt>
                <c:pt idx="1">
                  <c:v>19727</c:v>
                </c:pt>
                <c:pt idx="2">
                  <c:v>20430</c:v>
                </c:pt>
                <c:pt idx="3">
                  <c:v>20055</c:v>
                </c:pt>
                <c:pt idx="4">
                  <c:v>19138</c:v>
                </c:pt>
                <c:pt idx="5">
                  <c:v>18769</c:v>
                </c:pt>
                <c:pt idx="6">
                  <c:v>21652</c:v>
                </c:pt>
                <c:pt idx="7">
                  <c:v>20465</c:v>
                </c:pt>
                <c:pt idx="8">
                  <c:v>19764</c:v>
                </c:pt>
                <c:pt idx="9">
                  <c:v>20690</c:v>
                </c:pt>
                <c:pt idx="10">
                  <c:v>20889</c:v>
                </c:pt>
                <c:pt idx="11">
                  <c:v>21349</c:v>
                </c:pt>
                <c:pt idx="12">
                  <c:v>20426</c:v>
                </c:pt>
                <c:pt idx="13">
                  <c:v>21277</c:v>
                </c:pt>
                <c:pt idx="14">
                  <c:v>21259</c:v>
                </c:pt>
                <c:pt idx="15">
                  <c:v>19372</c:v>
                </c:pt>
                <c:pt idx="16">
                  <c:v>20409</c:v>
                </c:pt>
                <c:pt idx="17">
                  <c:v>15982</c:v>
                </c:pt>
                <c:pt idx="18">
                  <c:v>15254</c:v>
                </c:pt>
                <c:pt idx="19">
                  <c:v>15229</c:v>
                </c:pt>
                <c:pt idx="20">
                  <c:v>13658</c:v>
                </c:pt>
                <c:pt idx="21">
                  <c:v>15326</c:v>
                </c:pt>
                <c:pt idx="22">
                  <c:v>14629</c:v>
                </c:pt>
                <c:pt idx="23">
                  <c:v>14569</c:v>
                </c:pt>
                <c:pt idx="24">
                  <c:v>16256</c:v>
                </c:pt>
                <c:pt idx="25">
                  <c:v>16199</c:v>
                </c:pt>
                <c:pt idx="26">
                  <c:v>15480</c:v>
                </c:pt>
                <c:pt idx="27">
                  <c:v>20975</c:v>
                </c:pt>
                <c:pt idx="28">
                  <c:v>25423</c:v>
                </c:pt>
                <c:pt idx="29">
                  <c:v>31684</c:v>
                </c:pt>
                <c:pt idx="30">
                  <c:v>32333</c:v>
                </c:pt>
                <c:pt idx="31">
                  <c:v>37158</c:v>
                </c:pt>
                <c:pt idx="32">
                  <c:v>42620</c:v>
                </c:pt>
                <c:pt idx="33">
                  <c:v>47242</c:v>
                </c:pt>
                <c:pt idx="34">
                  <c:v>43823</c:v>
                </c:pt>
                <c:pt idx="35">
                  <c:v>47778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Palu!$BG$157</c:f>
              <c:strCache>
                <c:ptCount val="1"/>
                <c:pt idx="0">
                  <c:v>Cas confirmés 2017</c:v>
                </c:pt>
              </c:strCache>
            </c:strRef>
          </c:tx>
          <c:spPr>
            <a:ln w="41275">
              <a:solidFill>
                <a:schemeClr val="accent3"/>
              </a:solidFill>
              <a:prstDash val="solid"/>
            </a:ln>
          </c:spPr>
          <c:marker>
            <c:symbol val="none"/>
          </c:marker>
          <c:cat>
            <c:strRef>
              <c:f>Palu!$BE$158:$BE$193</c:f>
              <c:strCache>
                <c:ptCount val="36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</c:strCache>
            </c:strRef>
          </c:cat>
          <c:val>
            <c:numRef>
              <c:f>Palu!$BG$158:$BG$193</c:f>
              <c:numCache>
                <c:formatCode>_-* #,##0\ _€_-;\-* #,##0\ _€_-;_-* "-"??\ _€_-;_-@_-</c:formatCode>
                <c:ptCount val="36"/>
                <c:pt idx="0">
                  <c:v>22984</c:v>
                </c:pt>
                <c:pt idx="1">
                  <c:v>25257</c:v>
                </c:pt>
                <c:pt idx="2">
                  <c:v>22162</c:v>
                </c:pt>
                <c:pt idx="3">
                  <c:v>22431</c:v>
                </c:pt>
                <c:pt idx="4">
                  <c:v>21982</c:v>
                </c:pt>
                <c:pt idx="5">
                  <c:v>20338</c:v>
                </c:pt>
                <c:pt idx="6">
                  <c:v>20633</c:v>
                </c:pt>
                <c:pt idx="7">
                  <c:v>21570</c:v>
                </c:pt>
                <c:pt idx="8">
                  <c:v>21154</c:v>
                </c:pt>
                <c:pt idx="9">
                  <c:v>18307</c:v>
                </c:pt>
                <c:pt idx="10">
                  <c:v>15248</c:v>
                </c:pt>
                <c:pt idx="11">
                  <c:v>13013</c:v>
                </c:pt>
                <c:pt idx="12">
                  <c:v>12277</c:v>
                </c:pt>
                <c:pt idx="13">
                  <c:v>11035</c:v>
                </c:pt>
                <c:pt idx="14">
                  <c:v>11331</c:v>
                </c:pt>
                <c:pt idx="15">
                  <c:v>14691</c:v>
                </c:pt>
                <c:pt idx="16">
                  <c:v>14608</c:v>
                </c:pt>
                <c:pt idx="17">
                  <c:v>15184</c:v>
                </c:pt>
                <c:pt idx="18">
                  <c:v>15213</c:v>
                </c:pt>
                <c:pt idx="19">
                  <c:v>14410</c:v>
                </c:pt>
                <c:pt idx="20">
                  <c:v>15197</c:v>
                </c:pt>
                <c:pt idx="21">
                  <c:v>14709</c:v>
                </c:pt>
                <c:pt idx="22">
                  <c:v>14811</c:v>
                </c:pt>
                <c:pt idx="23">
                  <c:v>13617</c:v>
                </c:pt>
                <c:pt idx="24">
                  <c:v>17638</c:v>
                </c:pt>
                <c:pt idx="25">
                  <c:v>20422</c:v>
                </c:pt>
                <c:pt idx="26">
                  <c:v>21125</c:v>
                </c:pt>
                <c:pt idx="27">
                  <c:v>25177</c:v>
                </c:pt>
                <c:pt idx="28">
                  <c:v>32568</c:v>
                </c:pt>
                <c:pt idx="29">
                  <c:v>40729</c:v>
                </c:pt>
                <c:pt idx="30">
                  <c:v>44127</c:v>
                </c:pt>
                <c:pt idx="31">
                  <c:v>40940</c:v>
                </c:pt>
                <c:pt idx="32">
                  <c:v>40959</c:v>
                </c:pt>
                <c:pt idx="33">
                  <c:v>42478</c:v>
                </c:pt>
                <c:pt idx="34">
                  <c:v>41195</c:v>
                </c:pt>
                <c:pt idx="35">
                  <c:v>44303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19848960"/>
        <c:axId val="419850880"/>
      </c:lineChart>
      <c:catAx>
        <c:axId val="41984896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fr-FR"/>
                  <a:t>Semaines</a:t>
                </a:r>
              </a:p>
            </c:rich>
          </c:tx>
          <c:layout>
            <c:manualLayout>
              <c:xMode val="edge"/>
              <c:yMode val="edge"/>
              <c:x val="0.47221932924174193"/>
              <c:y val="0.87212257478932742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gency FB" pitchFamily="34" charset="0"/>
                <a:ea typeface="Agency FB"/>
                <a:cs typeface="Arial" pitchFamily="34" charset="0"/>
              </a:defRPr>
            </a:pPr>
            <a:endParaRPr lang="fr-FR"/>
          </a:p>
        </c:txPr>
        <c:crossAx val="419850880"/>
        <c:crosses val="autoZero"/>
        <c:auto val="1"/>
        <c:lblAlgn val="ctr"/>
        <c:lblOffset val="100"/>
        <c:noMultiLvlLbl val="0"/>
      </c:catAx>
      <c:valAx>
        <c:axId val="419850880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 sz="11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fr-FR" sz="800" b="1" i="0" u="none" strike="noStrike" baseline="0">
                    <a:solidFill>
                      <a:srgbClr val="000000"/>
                    </a:solidFill>
                    <a:latin typeface="Calibri"/>
                  </a:rPr>
                  <a:t>Nombre de </a:t>
                </a:r>
                <a:r>
                  <a:rPr lang="fr-FR" sz="600" b="1" i="0" u="none" strike="noStrike" baseline="0">
                    <a:solidFill>
                      <a:srgbClr val="000000"/>
                    </a:solidFill>
                    <a:latin typeface="Calibri"/>
                  </a:rPr>
                  <a:t>cas</a:t>
                </a:r>
                <a:r>
                  <a:rPr lang="fr-FR" sz="800" b="1" i="0" u="none" strike="noStrike" baseline="0">
                    <a:solidFill>
                      <a:srgbClr val="000000"/>
                    </a:solidFill>
                    <a:latin typeface="Calibri"/>
                  </a:rPr>
                  <a:t> confirmés de Palu</a:t>
                </a:r>
              </a:p>
            </c:rich>
          </c:tx>
          <c:layout>
            <c:manualLayout>
              <c:xMode val="edge"/>
              <c:yMode val="edge"/>
              <c:x val="6.7782362238906893E-2"/>
              <c:y val="0.13131084623784231"/>
            </c:manualLayout>
          </c:layout>
          <c:overlay val="0"/>
        </c:title>
        <c:numFmt formatCode="_-* #,##0\ _€_-;\-* #,##0\ _€_-;_-* &quot;-&quot;??\ _€_-;_-@_-" sourceLinked="1"/>
        <c:majorTickMark val="none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fr-FR"/>
          </a:p>
        </c:txPr>
        <c:crossAx val="41984896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20259860788863107"/>
          <c:y val="0.15465097991155774"/>
          <c:w val="0.68624562300942082"/>
          <c:h val="0.16743405128833599"/>
        </c:manualLayout>
      </c:layout>
      <c:overlay val="0"/>
      <c:txPr>
        <a:bodyPr/>
        <a:lstStyle/>
        <a:p>
          <a:pPr>
            <a:defRPr sz="800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fr-FR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fr-F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828437-363F-40BF-9EA6-EBAAEBA9C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Buletin Epi S3_2017</Template>
  <TotalTime>263</TotalTime>
  <Pages>5</Pages>
  <Words>1343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amitina</cp:lastModifiedBy>
  <cp:revision>19</cp:revision>
  <cp:lastPrinted>2017-06-09T09:28:00Z</cp:lastPrinted>
  <dcterms:created xsi:type="dcterms:W3CDTF">2017-09-11T08:15:00Z</dcterms:created>
  <dcterms:modified xsi:type="dcterms:W3CDTF">2017-09-11T23:29:00Z</dcterms:modified>
</cp:coreProperties>
</file>